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43" w:rsidRDefault="00F4005B" w:rsidP="00A77343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F4005B">
        <w:rPr>
          <w:b/>
          <w:sz w:val="36"/>
          <w:szCs w:val="36"/>
        </w:rPr>
        <w:t>Cornwall Branch B</w:t>
      </w:r>
      <w:r w:rsidR="00A77343">
        <w:rPr>
          <w:b/>
          <w:sz w:val="36"/>
          <w:szCs w:val="36"/>
        </w:rPr>
        <w:t>.</w:t>
      </w:r>
      <w:r w:rsidRPr="00F4005B">
        <w:rPr>
          <w:b/>
          <w:sz w:val="36"/>
          <w:szCs w:val="36"/>
        </w:rPr>
        <w:t>H</w:t>
      </w:r>
      <w:r w:rsidR="00A77343">
        <w:rPr>
          <w:b/>
          <w:sz w:val="36"/>
          <w:szCs w:val="36"/>
        </w:rPr>
        <w:t>.</w:t>
      </w:r>
      <w:r w:rsidRPr="00F4005B">
        <w:rPr>
          <w:b/>
          <w:sz w:val="36"/>
          <w:szCs w:val="36"/>
        </w:rPr>
        <w:t xml:space="preserve">S </w:t>
      </w:r>
      <w:r w:rsidR="00A77343">
        <w:rPr>
          <w:b/>
          <w:sz w:val="36"/>
          <w:szCs w:val="36"/>
        </w:rPr>
        <w:t>Entry Form</w:t>
      </w:r>
    </w:p>
    <w:p w:rsidR="00EB53A3" w:rsidRDefault="00F4005B" w:rsidP="00A77343">
      <w:pPr>
        <w:jc w:val="center"/>
        <w:rPr>
          <w:b/>
          <w:sz w:val="36"/>
          <w:szCs w:val="36"/>
        </w:rPr>
      </w:pPr>
      <w:r w:rsidRPr="00F4005B">
        <w:rPr>
          <w:b/>
          <w:sz w:val="36"/>
          <w:szCs w:val="36"/>
        </w:rPr>
        <w:t>Pleasure Ride 13</w:t>
      </w:r>
      <w:r w:rsidRPr="00F4005B">
        <w:rPr>
          <w:b/>
          <w:sz w:val="36"/>
          <w:szCs w:val="36"/>
          <w:vertAlign w:val="superscript"/>
        </w:rPr>
        <w:t>th</w:t>
      </w:r>
      <w:r w:rsidRPr="00F4005B">
        <w:rPr>
          <w:b/>
          <w:sz w:val="36"/>
          <w:szCs w:val="36"/>
        </w:rPr>
        <w:t xml:space="preserve"> April 2014</w:t>
      </w:r>
    </w:p>
    <w:p w:rsidR="00A77343" w:rsidRPr="00A77343" w:rsidRDefault="00A77343" w:rsidP="004E3083">
      <w:pPr>
        <w:jc w:val="center"/>
        <w:rPr>
          <w:b/>
          <w:i/>
          <w:sz w:val="36"/>
          <w:szCs w:val="36"/>
        </w:rPr>
      </w:pPr>
      <w:r w:rsidRPr="00A77343">
        <w:rPr>
          <w:b/>
          <w:i/>
          <w:sz w:val="36"/>
          <w:szCs w:val="36"/>
        </w:rPr>
        <w:t>Ride to fight Grass Sickness</w:t>
      </w:r>
    </w:p>
    <w:p w:rsidR="00F4005B" w:rsidRPr="00D9706F" w:rsidRDefault="00F4005B" w:rsidP="00D9706F"/>
    <w:p w:rsidR="00F4005B" w:rsidRPr="00D9706F" w:rsidRDefault="00F4005B" w:rsidP="00F4005B">
      <w:pPr>
        <w:rPr>
          <w:sz w:val="28"/>
          <w:szCs w:val="28"/>
        </w:rPr>
      </w:pPr>
      <w:r w:rsidRPr="00D9706F">
        <w:rPr>
          <w:sz w:val="28"/>
          <w:szCs w:val="28"/>
        </w:rPr>
        <w:t>Name</w:t>
      </w:r>
      <w:r w:rsidR="00531C00" w:rsidRPr="00D9706F">
        <w:rPr>
          <w:sz w:val="28"/>
          <w:szCs w:val="28"/>
        </w:rPr>
        <w:t>(s)</w:t>
      </w:r>
    </w:p>
    <w:p w:rsidR="004E3083" w:rsidRPr="00D9706F" w:rsidRDefault="004E3083" w:rsidP="00F4005B">
      <w:pPr>
        <w:rPr>
          <w:sz w:val="28"/>
          <w:szCs w:val="28"/>
        </w:rPr>
      </w:pPr>
    </w:p>
    <w:p w:rsidR="00531C00" w:rsidRPr="00D9706F" w:rsidRDefault="00531C00" w:rsidP="00F4005B">
      <w:pPr>
        <w:rPr>
          <w:sz w:val="28"/>
          <w:szCs w:val="28"/>
        </w:rPr>
      </w:pPr>
    </w:p>
    <w:p w:rsidR="00F4005B" w:rsidRPr="00D9706F" w:rsidRDefault="00F4005B" w:rsidP="00F4005B">
      <w:pPr>
        <w:rPr>
          <w:sz w:val="28"/>
          <w:szCs w:val="28"/>
        </w:rPr>
      </w:pPr>
      <w:r w:rsidRPr="00D9706F">
        <w:rPr>
          <w:sz w:val="28"/>
          <w:szCs w:val="28"/>
        </w:rPr>
        <w:t>Address</w:t>
      </w:r>
      <w:r w:rsidR="00A77343">
        <w:rPr>
          <w:sz w:val="28"/>
          <w:szCs w:val="28"/>
        </w:rPr>
        <w:t xml:space="preserve"> of lead rider</w:t>
      </w:r>
      <w:r w:rsidRPr="00D9706F">
        <w:rPr>
          <w:sz w:val="28"/>
          <w:szCs w:val="28"/>
        </w:rPr>
        <w:t>:</w:t>
      </w:r>
    </w:p>
    <w:p w:rsidR="00531C00" w:rsidRPr="00D9706F" w:rsidRDefault="00531C00" w:rsidP="00F4005B">
      <w:pPr>
        <w:rPr>
          <w:sz w:val="28"/>
          <w:szCs w:val="28"/>
        </w:rPr>
      </w:pPr>
    </w:p>
    <w:p w:rsidR="00531C00" w:rsidRPr="00D9706F" w:rsidRDefault="00531C00" w:rsidP="00F4005B">
      <w:pPr>
        <w:rPr>
          <w:sz w:val="28"/>
          <w:szCs w:val="28"/>
        </w:rPr>
      </w:pPr>
    </w:p>
    <w:p w:rsidR="00531C00" w:rsidRPr="00D9706F" w:rsidRDefault="00531C00" w:rsidP="00F4005B">
      <w:pPr>
        <w:rPr>
          <w:sz w:val="28"/>
          <w:szCs w:val="28"/>
        </w:rPr>
      </w:pPr>
    </w:p>
    <w:p w:rsidR="00531C00" w:rsidRPr="00D9706F" w:rsidRDefault="00531C00" w:rsidP="00F4005B">
      <w:pPr>
        <w:rPr>
          <w:sz w:val="28"/>
          <w:szCs w:val="28"/>
        </w:rPr>
      </w:pPr>
      <w:r w:rsidRPr="00D9706F">
        <w:rPr>
          <w:sz w:val="28"/>
          <w:szCs w:val="28"/>
        </w:rPr>
        <w:t>BHS membership NO</w:t>
      </w:r>
      <w:r w:rsidR="00641F83" w:rsidRPr="00D9706F">
        <w:rPr>
          <w:sz w:val="28"/>
          <w:szCs w:val="28"/>
        </w:rPr>
        <w:t>(s)</w:t>
      </w:r>
      <w:r w:rsidRPr="00D9706F">
        <w:rPr>
          <w:sz w:val="28"/>
          <w:szCs w:val="28"/>
        </w:rPr>
        <w:t>:</w:t>
      </w:r>
    </w:p>
    <w:p w:rsidR="00F4005B" w:rsidRPr="00D9706F" w:rsidRDefault="00F4005B" w:rsidP="00F4005B">
      <w:pPr>
        <w:rPr>
          <w:sz w:val="28"/>
          <w:szCs w:val="28"/>
        </w:rPr>
      </w:pPr>
    </w:p>
    <w:p w:rsidR="00F4005B" w:rsidRPr="00D9706F" w:rsidRDefault="00531C00" w:rsidP="00F4005B">
      <w:pPr>
        <w:rPr>
          <w:sz w:val="28"/>
          <w:szCs w:val="28"/>
        </w:rPr>
      </w:pPr>
      <w:r w:rsidRPr="00D9706F">
        <w:rPr>
          <w:sz w:val="28"/>
          <w:szCs w:val="28"/>
        </w:rPr>
        <w:t>Contact telephone numbers:</w:t>
      </w:r>
    </w:p>
    <w:p w:rsidR="00531C00" w:rsidRPr="00531C00" w:rsidRDefault="00531C00" w:rsidP="00F4005B">
      <w:pPr>
        <w:rPr>
          <w:b/>
          <w:sz w:val="28"/>
          <w:szCs w:val="28"/>
        </w:rPr>
      </w:pPr>
    </w:p>
    <w:p w:rsidR="00F4005B" w:rsidRPr="00531C00" w:rsidRDefault="00F4005B" w:rsidP="00F4005B">
      <w:pPr>
        <w:rPr>
          <w:b/>
          <w:sz w:val="28"/>
          <w:szCs w:val="28"/>
        </w:rPr>
      </w:pPr>
    </w:p>
    <w:p w:rsidR="00F4005B" w:rsidRPr="00D9706F" w:rsidRDefault="00F4005B" w:rsidP="00F4005B">
      <w:pPr>
        <w:rPr>
          <w:sz w:val="28"/>
          <w:szCs w:val="28"/>
        </w:rPr>
      </w:pPr>
      <w:r w:rsidRPr="00D9706F">
        <w:rPr>
          <w:sz w:val="28"/>
          <w:szCs w:val="28"/>
        </w:rPr>
        <w:t>E mail:</w:t>
      </w:r>
    </w:p>
    <w:p w:rsidR="00641F83" w:rsidRDefault="00641F83" w:rsidP="00F4005B">
      <w:pPr>
        <w:rPr>
          <w:b/>
          <w:sz w:val="28"/>
          <w:szCs w:val="28"/>
        </w:rPr>
      </w:pPr>
    </w:p>
    <w:p w:rsidR="002577C8" w:rsidRPr="00D9706F" w:rsidRDefault="00F4005B" w:rsidP="00531C00">
      <w:pPr>
        <w:rPr>
          <w:sz w:val="28"/>
          <w:szCs w:val="28"/>
        </w:rPr>
      </w:pPr>
      <w:r w:rsidRPr="00D9706F">
        <w:rPr>
          <w:sz w:val="28"/>
          <w:szCs w:val="28"/>
        </w:rPr>
        <w:t>Requests:</w:t>
      </w:r>
    </w:p>
    <w:p w:rsidR="00531C00" w:rsidRPr="00531C00" w:rsidRDefault="00531C00" w:rsidP="00F4005B">
      <w:pPr>
        <w:rPr>
          <w:b/>
          <w:sz w:val="28"/>
          <w:szCs w:val="28"/>
        </w:rPr>
      </w:pPr>
    </w:p>
    <w:p w:rsidR="00531C00" w:rsidRDefault="00531C00" w:rsidP="00F4005B">
      <w:pPr>
        <w:rPr>
          <w:b/>
          <w:sz w:val="28"/>
          <w:szCs w:val="28"/>
        </w:rPr>
      </w:pPr>
    </w:p>
    <w:p w:rsidR="00531C00" w:rsidRDefault="00531C00" w:rsidP="00F4005B">
      <w:pPr>
        <w:rPr>
          <w:b/>
          <w:sz w:val="28"/>
          <w:szCs w:val="28"/>
        </w:rPr>
      </w:pPr>
    </w:p>
    <w:p w:rsidR="00531C00" w:rsidRPr="00D9706F" w:rsidRDefault="00531C00" w:rsidP="00F4005B">
      <w:pPr>
        <w:rPr>
          <w:sz w:val="28"/>
          <w:szCs w:val="28"/>
        </w:rPr>
      </w:pPr>
    </w:p>
    <w:p w:rsidR="00531C00" w:rsidRPr="00D9706F" w:rsidRDefault="00531C00" w:rsidP="00F4005B">
      <w:pPr>
        <w:rPr>
          <w:sz w:val="28"/>
          <w:szCs w:val="28"/>
        </w:rPr>
      </w:pPr>
      <w:r w:rsidRPr="00D9706F">
        <w:rPr>
          <w:sz w:val="28"/>
          <w:szCs w:val="28"/>
        </w:rPr>
        <w:t>Please complete the attached form and post</w:t>
      </w:r>
      <w:r w:rsidR="00D9706F" w:rsidRPr="00D9706F">
        <w:rPr>
          <w:sz w:val="28"/>
          <w:szCs w:val="28"/>
        </w:rPr>
        <w:t>, with the correct entry fee to:</w:t>
      </w:r>
    </w:p>
    <w:p w:rsidR="00531C00" w:rsidRPr="00531C00" w:rsidRDefault="00531C00" w:rsidP="00F4005B">
      <w:pPr>
        <w:rPr>
          <w:b/>
          <w:sz w:val="28"/>
          <w:szCs w:val="28"/>
        </w:rPr>
      </w:pPr>
    </w:p>
    <w:p w:rsidR="00D9706F" w:rsidRDefault="00531C00" w:rsidP="00F4005B">
      <w:pPr>
        <w:rPr>
          <w:b/>
          <w:sz w:val="28"/>
          <w:szCs w:val="28"/>
        </w:rPr>
      </w:pPr>
      <w:r w:rsidRPr="00531C00">
        <w:rPr>
          <w:b/>
          <w:sz w:val="28"/>
          <w:szCs w:val="28"/>
        </w:rPr>
        <w:t>Jo Batty-Smith</w:t>
      </w:r>
      <w:r w:rsidR="00D9706F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 </w:t>
      </w:r>
    </w:p>
    <w:p w:rsidR="00D9706F" w:rsidRDefault="00531C00" w:rsidP="00F4005B">
      <w:pPr>
        <w:rPr>
          <w:b/>
          <w:sz w:val="28"/>
          <w:szCs w:val="28"/>
        </w:rPr>
      </w:pPr>
      <w:r w:rsidRPr="00531C00">
        <w:rPr>
          <w:b/>
          <w:sz w:val="28"/>
          <w:szCs w:val="28"/>
        </w:rPr>
        <w:t>7 Rose Hill,</w:t>
      </w:r>
      <w:r w:rsidR="00D9706F">
        <w:rPr>
          <w:b/>
          <w:sz w:val="28"/>
          <w:szCs w:val="28"/>
        </w:rPr>
        <w:t xml:space="preserve">                                          </w:t>
      </w:r>
      <w:r w:rsidRPr="00531C00">
        <w:rPr>
          <w:b/>
          <w:sz w:val="28"/>
          <w:szCs w:val="28"/>
        </w:rPr>
        <w:t xml:space="preserve"> </w:t>
      </w:r>
      <w:r w:rsidR="00D9706F" w:rsidRPr="00D9706F">
        <w:rPr>
          <w:sz w:val="28"/>
          <w:szCs w:val="28"/>
        </w:rPr>
        <w:t>Cheques made payable to</w:t>
      </w:r>
      <w:r w:rsidR="00D9706F">
        <w:rPr>
          <w:b/>
          <w:sz w:val="28"/>
          <w:szCs w:val="28"/>
        </w:rPr>
        <w:t xml:space="preserve">:   </w:t>
      </w:r>
      <w:r w:rsidR="00D9706F" w:rsidRPr="00D9706F">
        <w:rPr>
          <w:b/>
          <w:sz w:val="28"/>
          <w:szCs w:val="28"/>
        </w:rPr>
        <w:t>BHS Cornwall</w:t>
      </w:r>
    </w:p>
    <w:p w:rsidR="00D9706F" w:rsidRDefault="00531C00" w:rsidP="00F4005B">
      <w:pPr>
        <w:rPr>
          <w:b/>
          <w:sz w:val="28"/>
          <w:szCs w:val="28"/>
        </w:rPr>
      </w:pPr>
      <w:r w:rsidRPr="00531C00">
        <w:rPr>
          <w:b/>
          <w:sz w:val="28"/>
          <w:szCs w:val="28"/>
        </w:rPr>
        <w:t>Mylor Bridge,</w:t>
      </w:r>
    </w:p>
    <w:p w:rsidR="00D9706F" w:rsidRDefault="00531C00" w:rsidP="00F4005B">
      <w:pPr>
        <w:rPr>
          <w:b/>
          <w:sz w:val="28"/>
          <w:szCs w:val="28"/>
        </w:rPr>
      </w:pPr>
      <w:r w:rsidRPr="00531C00">
        <w:rPr>
          <w:b/>
          <w:sz w:val="28"/>
          <w:szCs w:val="28"/>
        </w:rPr>
        <w:t>Falmouth,</w:t>
      </w:r>
    </w:p>
    <w:p w:rsidR="00D9706F" w:rsidRDefault="00531C00" w:rsidP="00F4005B">
      <w:pPr>
        <w:rPr>
          <w:b/>
          <w:sz w:val="28"/>
          <w:szCs w:val="28"/>
        </w:rPr>
      </w:pPr>
      <w:r w:rsidRPr="00531C00">
        <w:rPr>
          <w:b/>
          <w:sz w:val="28"/>
          <w:szCs w:val="28"/>
        </w:rPr>
        <w:t>Cornwall</w:t>
      </w:r>
      <w:r>
        <w:rPr>
          <w:b/>
          <w:sz w:val="28"/>
          <w:szCs w:val="28"/>
        </w:rPr>
        <w:t>,</w:t>
      </w:r>
      <w:r w:rsidRPr="00531C00">
        <w:rPr>
          <w:b/>
          <w:sz w:val="28"/>
          <w:szCs w:val="28"/>
        </w:rPr>
        <w:t xml:space="preserve"> TR11</w:t>
      </w:r>
      <w:r w:rsidR="00847E4B">
        <w:rPr>
          <w:b/>
          <w:sz w:val="28"/>
          <w:szCs w:val="28"/>
        </w:rPr>
        <w:t xml:space="preserve"> 5LZ</w:t>
      </w:r>
      <w:r>
        <w:rPr>
          <w:b/>
          <w:sz w:val="28"/>
          <w:szCs w:val="28"/>
        </w:rPr>
        <w:t xml:space="preserve"> </w:t>
      </w:r>
    </w:p>
    <w:p w:rsidR="00531C00" w:rsidRPr="00531C00" w:rsidRDefault="00531C00" w:rsidP="00F4005B">
      <w:pPr>
        <w:rPr>
          <w:b/>
          <w:sz w:val="28"/>
          <w:szCs w:val="28"/>
        </w:rPr>
      </w:pPr>
    </w:p>
    <w:p w:rsidR="00531C00" w:rsidRPr="00531C00" w:rsidRDefault="00D9706F" w:rsidP="00D9706F">
      <w:pPr>
        <w:jc w:val="center"/>
        <w:rPr>
          <w:b/>
          <w:sz w:val="28"/>
          <w:szCs w:val="28"/>
        </w:rPr>
      </w:pPr>
      <w:r w:rsidRPr="00531C00">
        <w:rPr>
          <w:b/>
          <w:sz w:val="28"/>
          <w:szCs w:val="28"/>
        </w:rPr>
        <w:t>Jo will also take entries over the phone</w:t>
      </w:r>
      <w:r>
        <w:rPr>
          <w:b/>
          <w:sz w:val="28"/>
          <w:szCs w:val="28"/>
        </w:rPr>
        <w:t xml:space="preserve">:    </w:t>
      </w:r>
      <w:r w:rsidRPr="00531C00">
        <w:rPr>
          <w:b/>
          <w:sz w:val="28"/>
          <w:szCs w:val="28"/>
        </w:rPr>
        <w:t xml:space="preserve"> 01326 374018.</w:t>
      </w:r>
    </w:p>
    <w:sectPr w:rsidR="00531C00" w:rsidRPr="00531C00" w:rsidSect="00FA69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07" w:right="851" w:bottom="90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61D" w:rsidRDefault="000B461D">
      <w:r>
        <w:separator/>
      </w:r>
    </w:p>
  </w:endnote>
  <w:endnote w:type="continuationSeparator" w:id="0">
    <w:p w:rsidR="000B461D" w:rsidRDefault="000B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AGRounded LT Thin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ED5" w:rsidRDefault="002E5ED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3FB" w:rsidRDefault="006D53FB"/>
  <w:p w:rsidR="006D53FB" w:rsidRDefault="006D53F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1368"/>
      <w:gridCol w:w="7740"/>
      <w:gridCol w:w="1312"/>
    </w:tblGrid>
    <w:tr w:rsidR="009F48B9" w:rsidTr="007674E3">
      <w:tc>
        <w:tcPr>
          <w:tcW w:w="1368" w:type="dxa"/>
        </w:tcPr>
        <w:p w:rsidR="009F48B9" w:rsidRDefault="009F48B9" w:rsidP="007674E3">
          <w:pPr>
            <w:pStyle w:val="Footer"/>
            <w:rPr>
              <w:color w:val="4D4D4D"/>
              <w:sz w:val="11"/>
            </w:rPr>
          </w:pPr>
        </w:p>
        <w:p w:rsidR="009F48B9" w:rsidRDefault="009F48B9" w:rsidP="007674E3">
          <w:pPr>
            <w:pStyle w:val="Footer"/>
            <w:rPr>
              <w:color w:val="4D4D4D"/>
            </w:rPr>
          </w:pPr>
        </w:p>
      </w:tc>
      <w:tc>
        <w:tcPr>
          <w:tcW w:w="7740" w:type="dxa"/>
        </w:tcPr>
        <w:p w:rsidR="009F48B9" w:rsidRPr="002E5ED5" w:rsidRDefault="002E5ED5" w:rsidP="007674E3">
          <w:pPr>
            <w:pStyle w:val="Footer"/>
            <w:jc w:val="center"/>
            <w:rPr>
              <w:rFonts w:ascii="Arial" w:hAnsi="Arial" w:cs="Arial"/>
              <w:color w:val="800000"/>
            </w:rPr>
          </w:pPr>
          <w:r w:rsidRPr="002E5ED5">
            <w:rPr>
              <w:rFonts w:ascii="Arial" w:hAnsi="Arial" w:cs="Arial"/>
              <w:color w:val="800000"/>
            </w:rPr>
            <w:t>The UK’s foremost equestrian charity</w:t>
          </w:r>
        </w:p>
        <w:p w:rsidR="002E5ED5" w:rsidRDefault="002E5ED5" w:rsidP="007674E3">
          <w:pPr>
            <w:pStyle w:val="Footer"/>
            <w:jc w:val="center"/>
            <w:rPr>
              <w:rFonts w:ascii="VAGRounded LT Thin" w:hAnsi="VAGRounded LT Thin" w:cs="Arial"/>
              <w:color w:val="4D4D4D"/>
              <w:sz w:val="16"/>
              <w:szCs w:val="16"/>
            </w:rPr>
          </w:pPr>
        </w:p>
        <w:p w:rsidR="009F48B9" w:rsidRPr="00103817" w:rsidRDefault="009F48B9" w:rsidP="007674E3">
          <w:pPr>
            <w:pStyle w:val="Footer"/>
            <w:jc w:val="center"/>
            <w:rPr>
              <w:rFonts w:ascii="VAGRounded LT Thin" w:hAnsi="VAGRounded LT Thin" w:cs="Arial"/>
              <w:color w:val="4D4D4D"/>
              <w:sz w:val="16"/>
              <w:szCs w:val="16"/>
            </w:rPr>
          </w:pPr>
          <w:r w:rsidRPr="00103817">
            <w:rPr>
              <w:rFonts w:ascii="VAGRounded LT Thin" w:hAnsi="VAGRounded LT Thin" w:cs="Arial"/>
              <w:color w:val="4D4D4D"/>
              <w:sz w:val="16"/>
              <w:szCs w:val="16"/>
            </w:rPr>
            <w:t>The British Horse Society is an Appointed Representative of South Essex Insurance Brokers Limited</w:t>
          </w:r>
        </w:p>
        <w:p w:rsidR="009F48B9" w:rsidRPr="00103817" w:rsidRDefault="009F48B9" w:rsidP="007674E3">
          <w:pPr>
            <w:pStyle w:val="Footer"/>
            <w:jc w:val="center"/>
            <w:rPr>
              <w:rFonts w:ascii="VAGRounded LT Thin" w:hAnsi="VAGRounded LT Thin" w:cs="Arial"/>
              <w:color w:val="4D4D4D"/>
              <w:sz w:val="16"/>
              <w:szCs w:val="16"/>
            </w:rPr>
          </w:pPr>
          <w:r w:rsidRPr="00103817">
            <w:rPr>
              <w:rFonts w:ascii="VAGRounded LT Thin" w:hAnsi="VAGRounded LT Thin" w:cs="Arial"/>
              <w:color w:val="4D4D4D"/>
              <w:sz w:val="16"/>
              <w:szCs w:val="16"/>
            </w:rPr>
            <w:t xml:space="preserve"> who are authorised and regulated by the Financial Services Authority.</w:t>
          </w:r>
        </w:p>
        <w:p w:rsidR="009F48B9" w:rsidRPr="00103817" w:rsidRDefault="009F48B9" w:rsidP="007674E3">
          <w:pPr>
            <w:pStyle w:val="Footer"/>
            <w:jc w:val="center"/>
            <w:rPr>
              <w:rFonts w:ascii="VAGRounded LT Thin" w:hAnsi="VAGRounded LT Thin" w:cs="Arial"/>
              <w:color w:val="4D4D4D"/>
              <w:sz w:val="16"/>
              <w:szCs w:val="16"/>
            </w:rPr>
          </w:pPr>
        </w:p>
        <w:p w:rsidR="009F48B9" w:rsidRDefault="009F48B9" w:rsidP="007674E3">
          <w:pPr>
            <w:pStyle w:val="Footer"/>
            <w:jc w:val="center"/>
            <w:rPr>
              <w:rFonts w:ascii="Arial" w:hAnsi="Arial" w:cs="Arial"/>
              <w:color w:val="4D4D4D"/>
              <w:sz w:val="13"/>
              <w:szCs w:val="13"/>
            </w:rPr>
          </w:pPr>
          <w:r w:rsidRPr="00103817">
            <w:rPr>
              <w:rFonts w:ascii="VAGRounded LT Thin" w:hAnsi="VAGRounded LT Thin" w:cs="Arial"/>
              <w:color w:val="4D4D4D"/>
              <w:sz w:val="13"/>
              <w:szCs w:val="13"/>
            </w:rPr>
            <w:t>Registered Charity Nos. 210504 and SC038516.  A  company limited by guarantee. Registered in England &amp; Wales No. 444742</w:t>
          </w:r>
        </w:p>
      </w:tc>
      <w:tc>
        <w:tcPr>
          <w:tcW w:w="1312" w:type="dxa"/>
        </w:tcPr>
        <w:p w:rsidR="009F48B9" w:rsidRDefault="009F48B9" w:rsidP="007674E3">
          <w:pPr>
            <w:pStyle w:val="Footer"/>
            <w:rPr>
              <w:color w:val="4D4D4D"/>
              <w:sz w:val="18"/>
              <w:szCs w:val="18"/>
            </w:rPr>
          </w:pPr>
        </w:p>
        <w:p w:rsidR="009F48B9" w:rsidRDefault="009F48B9" w:rsidP="007674E3">
          <w:pPr>
            <w:pStyle w:val="Footer"/>
            <w:jc w:val="right"/>
            <w:rPr>
              <w:color w:val="4D4D4D"/>
            </w:rPr>
          </w:pPr>
        </w:p>
      </w:tc>
    </w:tr>
  </w:tbl>
  <w:p w:rsidR="009F48B9" w:rsidRDefault="009F48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61D" w:rsidRDefault="000B461D">
      <w:r>
        <w:separator/>
      </w:r>
    </w:p>
  </w:footnote>
  <w:footnote w:type="continuationSeparator" w:id="0">
    <w:p w:rsidR="000B461D" w:rsidRDefault="000B46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ED5" w:rsidRDefault="000B461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56746" o:spid="_x0000_s2050" type="#_x0000_t136" style="position:absolute;margin-left:0;margin-top:0;width:653.85pt;height:65.35pt;rotation:315;z-index:-251654656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Fight Grass Sickne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ED5" w:rsidRDefault="000B461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56747" o:spid="_x0000_s2051" type="#_x0000_t136" style="position:absolute;margin-left:0;margin-top:0;width:653.85pt;height:65.35pt;rotation:315;z-index:-251652608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Fight Grass Sicknes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2988"/>
      <w:gridCol w:w="2520"/>
      <w:gridCol w:w="2843"/>
      <w:gridCol w:w="2017"/>
    </w:tblGrid>
    <w:tr w:rsidR="00FA690D" w:rsidTr="005120AF">
      <w:tc>
        <w:tcPr>
          <w:tcW w:w="2988" w:type="dxa"/>
        </w:tcPr>
        <w:p w:rsidR="00FA690D" w:rsidRDefault="000B461D" w:rsidP="005120AF">
          <w:pPr>
            <w:pStyle w:val="Header"/>
            <w:rPr>
              <w:rFonts w:ascii="Arial" w:hAnsi="Arial" w:cs="Arial"/>
              <w:b/>
              <w:sz w:val="20"/>
              <w:szCs w:val="20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10956745" o:spid="_x0000_s2049" type="#_x0000_t136" style="position:absolute;margin-left:0;margin-top:0;width:675.25pt;height:65.35pt;rotation:315;z-index:-251656704;mso-position-horizontal:center;mso-position-horizontal-relative:margin;mso-position-vertical:center;mso-position-vertical-relative:margin" o:allowincell="f" fillcolor="red" stroked="f">
                <v:fill opacity=".5"/>
                <v:textpath style="font-family:&quot;Times New Roman&quot;;font-size:1pt" string="Fight Grass Sickness"/>
                <w10:wrap anchorx="margin" anchory="margin"/>
              </v:shape>
            </w:pict>
          </w:r>
        </w:p>
        <w:p w:rsidR="00FA690D" w:rsidRPr="00103817" w:rsidRDefault="00FA690D" w:rsidP="005120AF">
          <w:pPr>
            <w:pStyle w:val="Header"/>
            <w:rPr>
              <w:rFonts w:ascii="VAGRounded LT Thin" w:hAnsi="VAGRounded LT Thin" w:cs="Arial"/>
              <w:color w:val="4D4D4D"/>
              <w:sz w:val="16"/>
              <w:szCs w:val="16"/>
            </w:rPr>
          </w:pPr>
          <w:r w:rsidRPr="00103817">
            <w:rPr>
              <w:rFonts w:ascii="VAGRounded LT Thin" w:hAnsi="VAGRounded LT Thin" w:cs="Arial"/>
              <w:b/>
              <w:color w:val="4D4D4D"/>
              <w:sz w:val="16"/>
              <w:szCs w:val="16"/>
            </w:rPr>
            <w:t>Patron</w:t>
          </w:r>
          <w:r w:rsidRPr="00103817">
            <w:rPr>
              <w:rFonts w:ascii="VAGRounded LT Thin" w:hAnsi="VAGRounded LT Thin" w:cs="Arial"/>
              <w:color w:val="4D4D4D"/>
              <w:sz w:val="16"/>
              <w:szCs w:val="16"/>
            </w:rPr>
            <w:t xml:space="preserve"> Her Majesty The Queen</w:t>
          </w:r>
        </w:p>
        <w:p w:rsidR="00FA690D" w:rsidRPr="00103817" w:rsidRDefault="00FA690D" w:rsidP="005120AF">
          <w:pPr>
            <w:pStyle w:val="Header"/>
            <w:rPr>
              <w:rFonts w:ascii="VAGRounded LT Thin" w:hAnsi="VAGRounded LT Thin" w:cs="Arial"/>
              <w:sz w:val="16"/>
              <w:szCs w:val="16"/>
            </w:rPr>
          </w:pPr>
        </w:p>
        <w:p w:rsidR="00FA690D" w:rsidRPr="00103817" w:rsidRDefault="00FA690D" w:rsidP="005120AF">
          <w:pPr>
            <w:pStyle w:val="Header"/>
            <w:rPr>
              <w:rFonts w:ascii="VAGRounded LT Thin" w:hAnsi="VAGRounded LT Thin" w:cs="Arial"/>
              <w:sz w:val="16"/>
              <w:szCs w:val="16"/>
            </w:rPr>
          </w:pPr>
        </w:p>
        <w:p w:rsidR="00FA690D" w:rsidRPr="00103817" w:rsidRDefault="00FA690D" w:rsidP="005120AF">
          <w:pPr>
            <w:pStyle w:val="Header"/>
            <w:rPr>
              <w:rFonts w:ascii="VAGRounded LT Thin" w:hAnsi="VAGRounded LT Thin" w:cs="Arial"/>
              <w:sz w:val="16"/>
              <w:szCs w:val="16"/>
            </w:rPr>
          </w:pPr>
        </w:p>
        <w:p w:rsidR="00FA690D" w:rsidRPr="00103817" w:rsidRDefault="00FA690D" w:rsidP="005120AF">
          <w:pPr>
            <w:pStyle w:val="Header"/>
            <w:rPr>
              <w:rFonts w:ascii="VAGRounded LT Thin" w:hAnsi="VAGRounded LT Thin" w:cs="Arial"/>
              <w:sz w:val="28"/>
            </w:rPr>
          </w:pPr>
        </w:p>
        <w:p w:rsidR="00FA690D" w:rsidRDefault="00FA690D" w:rsidP="005120AF">
          <w:pPr>
            <w:pStyle w:val="Header"/>
            <w:rPr>
              <w:rFonts w:ascii="Arial" w:hAnsi="Arial" w:cs="Arial"/>
              <w:color w:val="800000"/>
              <w:sz w:val="18"/>
              <w:szCs w:val="16"/>
            </w:rPr>
          </w:pPr>
          <w:r w:rsidRPr="00103817">
            <w:rPr>
              <w:rFonts w:ascii="VAGRounded LT Thin" w:hAnsi="VAGRounded LT Thin" w:cs="Arial"/>
              <w:color w:val="800000"/>
              <w:sz w:val="18"/>
              <w:szCs w:val="16"/>
            </w:rPr>
            <w:t>Fulfilling your passion for horses</w:t>
          </w:r>
        </w:p>
      </w:tc>
      <w:tc>
        <w:tcPr>
          <w:tcW w:w="2520" w:type="dxa"/>
        </w:tcPr>
        <w:p w:rsidR="00FA690D" w:rsidRDefault="00FA690D" w:rsidP="005120AF">
          <w:pPr>
            <w:pStyle w:val="Header"/>
            <w:rPr>
              <w:rFonts w:ascii="Arial" w:hAnsi="Arial" w:cs="Arial"/>
              <w:b/>
              <w:sz w:val="20"/>
              <w:szCs w:val="20"/>
            </w:rPr>
          </w:pPr>
        </w:p>
        <w:p w:rsidR="00FA690D" w:rsidRDefault="00FA690D" w:rsidP="005120AF">
          <w:pPr>
            <w:pStyle w:val="Header"/>
            <w:spacing w:line="360" w:lineRule="auto"/>
            <w:rPr>
              <w:rFonts w:ascii="VAGRounded LT Thin" w:hAnsi="VAGRounded LT Thin" w:cs="Arial"/>
              <w:b/>
              <w:color w:val="4D4D4D"/>
              <w:sz w:val="16"/>
              <w:szCs w:val="16"/>
            </w:rPr>
          </w:pPr>
          <w:r>
            <w:rPr>
              <w:rFonts w:ascii="VAGRounded LT Thin" w:hAnsi="VAGRounded LT Thin" w:cs="Arial"/>
              <w:b/>
              <w:color w:val="4D4D4D"/>
              <w:sz w:val="16"/>
              <w:szCs w:val="16"/>
            </w:rPr>
            <w:t>The British Horse Society</w:t>
          </w:r>
        </w:p>
        <w:p w:rsidR="00FA690D" w:rsidRDefault="00FA690D" w:rsidP="005120AF">
          <w:pPr>
            <w:pStyle w:val="Header"/>
            <w:spacing w:line="360" w:lineRule="auto"/>
            <w:rPr>
              <w:rFonts w:ascii="VAGRounded LT Thin" w:hAnsi="VAGRounded LT Thin" w:cs="Arial"/>
              <w:color w:val="4D4D4D"/>
              <w:sz w:val="16"/>
              <w:szCs w:val="16"/>
            </w:rPr>
          </w:pPr>
          <w:r>
            <w:rPr>
              <w:rFonts w:ascii="VAGRounded LT Thin" w:hAnsi="VAGRounded LT Thin" w:cs="Arial"/>
              <w:color w:val="4D4D4D"/>
              <w:sz w:val="16"/>
              <w:szCs w:val="16"/>
            </w:rPr>
            <w:t>Abbey Park,</w:t>
          </w:r>
        </w:p>
        <w:p w:rsidR="00FA690D" w:rsidRDefault="00FA690D" w:rsidP="005120AF">
          <w:pPr>
            <w:pStyle w:val="Header"/>
            <w:spacing w:line="360" w:lineRule="auto"/>
            <w:rPr>
              <w:rFonts w:ascii="VAGRounded LT Thin" w:hAnsi="VAGRounded LT Thin" w:cs="Arial"/>
              <w:color w:val="4D4D4D"/>
              <w:sz w:val="16"/>
              <w:szCs w:val="16"/>
            </w:rPr>
          </w:pPr>
          <w:proofErr w:type="spellStart"/>
          <w:r>
            <w:rPr>
              <w:rFonts w:ascii="VAGRounded LT Thin" w:hAnsi="VAGRounded LT Thin" w:cs="Arial"/>
              <w:color w:val="4D4D4D"/>
              <w:sz w:val="16"/>
              <w:szCs w:val="16"/>
            </w:rPr>
            <w:t>Stareton</w:t>
          </w:r>
          <w:proofErr w:type="spellEnd"/>
          <w:r>
            <w:rPr>
              <w:rFonts w:ascii="VAGRounded LT Thin" w:hAnsi="VAGRounded LT Thin" w:cs="Arial"/>
              <w:color w:val="4D4D4D"/>
              <w:sz w:val="16"/>
              <w:szCs w:val="16"/>
            </w:rPr>
            <w:t>,</w:t>
          </w:r>
        </w:p>
        <w:p w:rsidR="00FA690D" w:rsidRDefault="00FA690D" w:rsidP="005120AF">
          <w:pPr>
            <w:pStyle w:val="Header"/>
            <w:spacing w:line="360" w:lineRule="auto"/>
            <w:rPr>
              <w:rFonts w:ascii="VAGRounded LT Thin" w:hAnsi="VAGRounded LT Thin" w:cs="Arial"/>
              <w:color w:val="4D4D4D"/>
              <w:sz w:val="16"/>
              <w:szCs w:val="16"/>
            </w:rPr>
          </w:pPr>
          <w:r>
            <w:rPr>
              <w:rFonts w:ascii="VAGRounded LT Thin" w:hAnsi="VAGRounded LT Thin" w:cs="Arial"/>
              <w:color w:val="4D4D4D"/>
              <w:sz w:val="16"/>
              <w:szCs w:val="16"/>
            </w:rPr>
            <w:t>Kenilworth,</w:t>
          </w:r>
        </w:p>
        <w:p w:rsidR="00FA690D" w:rsidRDefault="00FA690D" w:rsidP="005120AF">
          <w:pPr>
            <w:pStyle w:val="Header"/>
            <w:spacing w:line="360" w:lineRule="auto"/>
            <w:rPr>
              <w:rFonts w:ascii="Arial" w:hAnsi="Arial" w:cs="Arial"/>
              <w:color w:val="4D4D4D"/>
              <w:sz w:val="16"/>
              <w:szCs w:val="16"/>
            </w:rPr>
          </w:pPr>
          <w:r>
            <w:rPr>
              <w:rFonts w:ascii="VAGRounded LT Thin" w:hAnsi="VAGRounded LT Thin" w:cs="Arial"/>
              <w:color w:val="4D4D4D"/>
              <w:sz w:val="16"/>
              <w:szCs w:val="16"/>
            </w:rPr>
            <w:t>Warwickshire CV8 2XZ</w:t>
          </w:r>
          <w:r>
            <w:rPr>
              <w:rFonts w:ascii="Arial" w:hAnsi="Arial" w:cs="Arial"/>
              <w:color w:val="4D4D4D"/>
              <w:sz w:val="16"/>
              <w:szCs w:val="16"/>
            </w:rPr>
            <w:t xml:space="preserve"> </w:t>
          </w:r>
        </w:p>
      </w:tc>
      <w:tc>
        <w:tcPr>
          <w:tcW w:w="2843" w:type="dxa"/>
        </w:tcPr>
        <w:p w:rsidR="00FA690D" w:rsidRDefault="007766DC" w:rsidP="005120AF">
          <w:pPr>
            <w:pStyle w:val="Header"/>
            <w:rPr>
              <w:rFonts w:ascii="Arial" w:hAnsi="Arial" w:cs="Arial"/>
              <w:b/>
              <w:sz w:val="20"/>
              <w:szCs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>
                    <wp:simplePos x="0" y="0"/>
                    <wp:positionH relativeFrom="column">
                      <wp:posOffset>1645920</wp:posOffset>
                    </wp:positionH>
                    <wp:positionV relativeFrom="paragraph">
                      <wp:posOffset>-107315</wp:posOffset>
                    </wp:positionV>
                    <wp:extent cx="1564005" cy="1396365"/>
                    <wp:effectExtent l="0" t="0" r="0" b="0"/>
                    <wp:wrapNone/>
                    <wp:docPr id="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64005" cy="13963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690D" w:rsidRDefault="007766DC" w:rsidP="00FA690D">
                                <w:r>
                                  <w:rPr>
                                    <w:rFonts w:ascii="Arial" w:hAnsi="Arial" w:cs="Arial"/>
                                    <w:noProof/>
                                    <w:sz w:val="16"/>
                                    <w:szCs w:val="16"/>
                                  </w:rPr>
                                  <w:drawing>
                                    <wp:inline distT="0" distB="0" distL="0" distR="0">
                                      <wp:extent cx="1376680" cy="1304925"/>
                                      <wp:effectExtent l="0" t="0" r="0" b="9525"/>
                                      <wp:docPr id="3" name="Picture 1" descr="BHS-White-on-Red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BHS-White-on-Red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76680" cy="1304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129.6pt;margin-top:-8.45pt;width:123.15pt;height:109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" stroked="f">
                    <v:textbox>
                      <w:txbxContent>
                        <w:p w:rsidR="00FA690D" w:rsidRDefault="007766DC" w:rsidP="00FA690D">
                          <w:r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drawing>
                              <wp:inline distT="0" distB="0" distL="0" distR="0">
                                <wp:extent cx="1376680" cy="1304925"/>
                                <wp:effectExtent l="0" t="0" r="0" b="9525"/>
                                <wp:docPr id="3" name="Picture 1" descr="BHS-White-on-R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HS-White-on-Red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6680" cy="1304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FA690D" w:rsidRPr="00103817" w:rsidRDefault="00FA690D" w:rsidP="005120AF">
          <w:pPr>
            <w:pStyle w:val="Header"/>
            <w:spacing w:line="360" w:lineRule="auto"/>
            <w:rPr>
              <w:rFonts w:ascii="VAGRounded LT Thin" w:hAnsi="VAGRounded LT Thin" w:cs="Arial"/>
              <w:sz w:val="16"/>
              <w:szCs w:val="16"/>
            </w:rPr>
          </w:pPr>
          <w:r w:rsidRPr="00103817">
            <w:rPr>
              <w:rFonts w:ascii="VAGRounded LT Thin" w:hAnsi="VAGRounded LT Thin" w:cs="Arial"/>
              <w:b/>
              <w:color w:val="4D4D4D"/>
              <w:sz w:val="16"/>
              <w:szCs w:val="16"/>
            </w:rPr>
            <w:t xml:space="preserve">Email </w:t>
          </w:r>
          <w:r w:rsidRPr="00103817">
            <w:rPr>
              <w:rFonts w:ascii="VAGRounded LT Thin" w:hAnsi="VAGRounded LT Thin" w:cs="Arial"/>
              <w:color w:val="4D4D4D"/>
              <w:sz w:val="16"/>
              <w:szCs w:val="16"/>
            </w:rPr>
            <w:t>enquiry@bhs.org.uk</w:t>
          </w:r>
        </w:p>
        <w:p w:rsidR="00FA690D" w:rsidRPr="00103817" w:rsidRDefault="00FA690D" w:rsidP="005120AF">
          <w:pPr>
            <w:pStyle w:val="Header"/>
            <w:spacing w:line="360" w:lineRule="auto"/>
            <w:rPr>
              <w:rFonts w:ascii="VAGRounded LT Thin" w:hAnsi="VAGRounded LT Thin" w:cs="Arial"/>
              <w:color w:val="4D4D4D"/>
              <w:sz w:val="16"/>
              <w:szCs w:val="16"/>
            </w:rPr>
          </w:pPr>
          <w:r w:rsidRPr="00103817">
            <w:rPr>
              <w:rFonts w:ascii="VAGRounded LT Thin" w:hAnsi="VAGRounded LT Thin" w:cs="Arial"/>
              <w:b/>
              <w:color w:val="4D4D4D"/>
              <w:sz w:val="16"/>
              <w:szCs w:val="16"/>
            </w:rPr>
            <w:t>Website</w:t>
          </w:r>
          <w:r w:rsidRPr="00103817">
            <w:rPr>
              <w:rFonts w:ascii="VAGRounded LT Thin" w:hAnsi="VAGRounded LT Thin" w:cs="Arial"/>
              <w:color w:val="4D4D4D"/>
              <w:sz w:val="16"/>
              <w:szCs w:val="16"/>
            </w:rPr>
            <w:t xml:space="preserve"> www.bhs.org.uk</w:t>
          </w:r>
        </w:p>
        <w:p w:rsidR="00FA690D" w:rsidRPr="00103817" w:rsidRDefault="00FA690D" w:rsidP="005120AF">
          <w:pPr>
            <w:pStyle w:val="Header"/>
            <w:spacing w:line="360" w:lineRule="auto"/>
            <w:rPr>
              <w:rFonts w:ascii="VAGRounded LT Thin" w:hAnsi="VAGRounded LT Thin" w:cs="Arial"/>
              <w:color w:val="4D4D4D"/>
              <w:sz w:val="16"/>
              <w:szCs w:val="16"/>
            </w:rPr>
          </w:pPr>
          <w:r w:rsidRPr="00103817">
            <w:rPr>
              <w:rFonts w:ascii="VAGRounded LT Thin" w:hAnsi="VAGRounded LT Thin" w:cs="Arial"/>
              <w:b/>
              <w:color w:val="4D4D4D"/>
              <w:sz w:val="16"/>
              <w:szCs w:val="16"/>
            </w:rPr>
            <w:t>Tel</w:t>
          </w:r>
          <w:r w:rsidRPr="00103817">
            <w:rPr>
              <w:rFonts w:ascii="VAGRounded LT Thin" w:hAnsi="VAGRounded LT Thin" w:cs="Arial"/>
              <w:color w:val="4D4D4D"/>
              <w:sz w:val="16"/>
              <w:szCs w:val="16"/>
            </w:rPr>
            <w:t xml:space="preserve"> </w:t>
          </w:r>
          <w:r w:rsidR="00A2603D">
            <w:rPr>
              <w:rFonts w:ascii="VAGRounded LT Thin" w:hAnsi="VAGRounded LT Thin" w:cs="Arial"/>
              <w:color w:val="4D4D4D"/>
              <w:sz w:val="16"/>
              <w:szCs w:val="16"/>
            </w:rPr>
            <w:t xml:space="preserve"> </w:t>
          </w:r>
          <w:r w:rsidRPr="00103817">
            <w:rPr>
              <w:rFonts w:ascii="VAGRounded LT Thin" w:hAnsi="VAGRounded LT Thin" w:cs="Arial"/>
              <w:color w:val="4D4D4D"/>
              <w:sz w:val="16"/>
              <w:szCs w:val="16"/>
            </w:rPr>
            <w:t>0844 848 1666</w:t>
          </w:r>
        </w:p>
        <w:p w:rsidR="00FA690D" w:rsidRPr="00103817" w:rsidRDefault="00FA690D" w:rsidP="005120AF">
          <w:pPr>
            <w:pStyle w:val="Header"/>
            <w:spacing w:line="360" w:lineRule="auto"/>
            <w:rPr>
              <w:rFonts w:ascii="VAGRounded LT Thin" w:hAnsi="VAGRounded LT Thin" w:cs="Arial"/>
              <w:color w:val="4D4D4D"/>
              <w:sz w:val="16"/>
              <w:szCs w:val="16"/>
            </w:rPr>
          </w:pPr>
          <w:r w:rsidRPr="00103817">
            <w:rPr>
              <w:rFonts w:ascii="VAGRounded LT Thin" w:hAnsi="VAGRounded LT Thin" w:cs="Arial"/>
              <w:b/>
              <w:color w:val="4D4D4D"/>
              <w:sz w:val="16"/>
              <w:szCs w:val="16"/>
            </w:rPr>
            <w:t>Tel</w:t>
          </w:r>
          <w:r w:rsidR="00D43EC8">
            <w:rPr>
              <w:rFonts w:ascii="VAGRounded LT Thin" w:hAnsi="VAGRounded LT Thin" w:cs="Arial"/>
              <w:color w:val="4D4D4D"/>
              <w:sz w:val="16"/>
              <w:szCs w:val="16"/>
            </w:rPr>
            <w:t xml:space="preserve">  02476 840</w:t>
          </w:r>
          <w:r w:rsidR="00A2603D">
            <w:rPr>
              <w:rFonts w:ascii="VAGRounded LT Thin" w:hAnsi="VAGRounded LT Thin" w:cs="Arial"/>
              <w:color w:val="4D4D4D"/>
              <w:sz w:val="16"/>
              <w:szCs w:val="16"/>
            </w:rPr>
            <w:t>500</w:t>
          </w:r>
        </w:p>
        <w:p w:rsidR="00FA690D" w:rsidRPr="00103817" w:rsidRDefault="00FA690D" w:rsidP="005120AF">
          <w:pPr>
            <w:pStyle w:val="Header"/>
            <w:spacing w:line="360" w:lineRule="auto"/>
            <w:rPr>
              <w:rFonts w:ascii="VAGRounded LT Thin" w:hAnsi="VAGRounded LT Thin" w:cs="Arial"/>
              <w:color w:val="4D4D4D"/>
              <w:sz w:val="16"/>
              <w:szCs w:val="16"/>
            </w:rPr>
          </w:pPr>
          <w:r w:rsidRPr="00103817">
            <w:rPr>
              <w:rFonts w:ascii="VAGRounded LT Thin" w:hAnsi="VAGRounded LT Thin" w:cs="Arial"/>
              <w:b/>
              <w:color w:val="4D4D4D"/>
              <w:sz w:val="16"/>
              <w:szCs w:val="16"/>
            </w:rPr>
            <w:t>Fax</w:t>
          </w:r>
          <w:r w:rsidR="00D43EC8">
            <w:rPr>
              <w:rFonts w:ascii="VAGRounded LT Thin" w:hAnsi="VAGRounded LT Thin" w:cs="Arial"/>
              <w:color w:val="4D4D4D"/>
              <w:sz w:val="16"/>
              <w:szCs w:val="16"/>
            </w:rPr>
            <w:t xml:space="preserve"> 02476 840</w:t>
          </w:r>
          <w:r w:rsidR="00A2603D">
            <w:rPr>
              <w:rFonts w:ascii="VAGRounded LT Thin" w:hAnsi="VAGRounded LT Thin" w:cs="Arial"/>
              <w:color w:val="4D4D4D"/>
              <w:sz w:val="16"/>
              <w:szCs w:val="16"/>
            </w:rPr>
            <w:t>501</w:t>
          </w:r>
        </w:p>
        <w:p w:rsidR="00FA690D" w:rsidRDefault="00FA690D" w:rsidP="005120AF">
          <w:pPr>
            <w:pStyle w:val="Header"/>
            <w:rPr>
              <w:rFonts w:ascii="Arial" w:hAnsi="Arial" w:cs="Arial"/>
              <w:color w:val="4D4D4D"/>
              <w:sz w:val="16"/>
              <w:szCs w:val="16"/>
            </w:rPr>
          </w:pPr>
        </w:p>
        <w:p w:rsidR="00FA690D" w:rsidRDefault="00FA690D" w:rsidP="005120AF">
          <w:pPr>
            <w:pStyle w:val="Head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017" w:type="dxa"/>
        </w:tcPr>
        <w:p w:rsidR="00FA690D" w:rsidRDefault="007766DC" w:rsidP="005120AF">
          <w:pPr>
            <w:pStyle w:val="Header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>
                <wp:extent cx="1143000" cy="1109980"/>
                <wp:effectExtent l="0" t="0" r="0" b="0"/>
                <wp:docPr id="2" name="Picture 2" descr="BHS-White-on-R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HS-White-on-R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1109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A690D" w:rsidRDefault="00FA69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6DC"/>
    <w:rsid w:val="00030346"/>
    <w:rsid w:val="00097A62"/>
    <w:rsid w:val="000B461D"/>
    <w:rsid w:val="00103817"/>
    <w:rsid w:val="001605A3"/>
    <w:rsid w:val="00242346"/>
    <w:rsid w:val="0025052F"/>
    <w:rsid w:val="002577C8"/>
    <w:rsid w:val="002A6126"/>
    <w:rsid w:val="002E5ED5"/>
    <w:rsid w:val="00424CDB"/>
    <w:rsid w:val="004313FA"/>
    <w:rsid w:val="004C4875"/>
    <w:rsid w:val="004D7741"/>
    <w:rsid w:val="004E3083"/>
    <w:rsid w:val="005120AF"/>
    <w:rsid w:val="00531C00"/>
    <w:rsid w:val="0058189F"/>
    <w:rsid w:val="005E33C8"/>
    <w:rsid w:val="00641F83"/>
    <w:rsid w:val="00653435"/>
    <w:rsid w:val="006B0CF9"/>
    <w:rsid w:val="006B7F05"/>
    <w:rsid w:val="006D53FB"/>
    <w:rsid w:val="007674E3"/>
    <w:rsid w:val="007766DC"/>
    <w:rsid w:val="007C2F94"/>
    <w:rsid w:val="0080616B"/>
    <w:rsid w:val="00847E4B"/>
    <w:rsid w:val="00912D3B"/>
    <w:rsid w:val="00914A9E"/>
    <w:rsid w:val="009D2C2A"/>
    <w:rsid w:val="009F48B9"/>
    <w:rsid w:val="00A2603D"/>
    <w:rsid w:val="00A77343"/>
    <w:rsid w:val="00A86F3F"/>
    <w:rsid w:val="00AD27C9"/>
    <w:rsid w:val="00B71F99"/>
    <w:rsid w:val="00BD1E66"/>
    <w:rsid w:val="00BE1867"/>
    <w:rsid w:val="00D03CF8"/>
    <w:rsid w:val="00D15394"/>
    <w:rsid w:val="00D43EC8"/>
    <w:rsid w:val="00D83F35"/>
    <w:rsid w:val="00D9706F"/>
    <w:rsid w:val="00E126D2"/>
    <w:rsid w:val="00E1738B"/>
    <w:rsid w:val="00EB53A3"/>
    <w:rsid w:val="00F27CFD"/>
    <w:rsid w:val="00F4005B"/>
    <w:rsid w:val="00F646FD"/>
    <w:rsid w:val="00FA690D"/>
    <w:rsid w:val="00FC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A690D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A690D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Windows\Temporary%20Internet%20Files\Content.IE5\04J8AYCS\2013%20BHS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2013 BHS Letterhead</Template>
  <TotalTime>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British Horse Society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caroline wills</cp:lastModifiedBy>
  <cp:revision>2</cp:revision>
  <cp:lastPrinted>2010-06-04T10:22:00Z</cp:lastPrinted>
  <dcterms:created xsi:type="dcterms:W3CDTF">2013-12-07T20:21:00Z</dcterms:created>
  <dcterms:modified xsi:type="dcterms:W3CDTF">2013-12-07T20:21:00Z</dcterms:modified>
</cp:coreProperties>
</file>