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746" w:rsidRDefault="00C60746" w:rsidP="004C037A">
      <w:pPr>
        <w:ind w:left="3600" w:firstLine="72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8.75pt;margin-top:-53.05pt;width:294.6pt;height:138.75pt;z-index:251652096" filled="f" fillcolor="navy" stroked="f">
            <v:textbox style="mso-next-textbox:#_x0000_s1026">
              <w:txbxContent>
                <w:p w:rsidR="00C60746" w:rsidRDefault="00C60746" w:rsidP="006C7960">
                  <w:pPr>
                    <w:rPr>
                      <w:rFonts w:ascii="Arial" w:hAnsi="Arial" w:cs="Arial"/>
                      <w:b/>
                      <w:color w:val="365F91"/>
                      <w:sz w:val="36"/>
                      <w:szCs w:val="36"/>
                    </w:rPr>
                  </w:pPr>
                </w:p>
                <w:p w:rsidR="00C60746" w:rsidRDefault="00C60746" w:rsidP="006C7960">
                  <w:pPr>
                    <w:rPr>
                      <w:rFonts w:ascii="Arial" w:hAnsi="Arial" w:cs="Arial"/>
                      <w:b/>
                      <w:color w:val="365F91"/>
                    </w:rPr>
                  </w:pPr>
                </w:p>
                <w:p w:rsidR="00C60746" w:rsidRDefault="00C60746" w:rsidP="006C7960">
                  <w:pPr>
                    <w:rPr>
                      <w:rFonts w:ascii="Arial" w:hAnsi="Arial" w:cs="Arial"/>
                      <w:b/>
                      <w:color w:val="365F91"/>
                    </w:rPr>
                  </w:pPr>
                </w:p>
                <w:p w:rsidR="00C60746" w:rsidRPr="0026072F" w:rsidRDefault="00C60746" w:rsidP="006C7960">
                  <w:pPr>
                    <w:rPr>
                      <w:rFonts w:ascii="Arial" w:hAnsi="Arial" w:cs="Arial"/>
                      <w:b/>
                      <w:color w:val="365F91"/>
                    </w:rPr>
                  </w:pPr>
                  <w:r w:rsidRPr="0026072F">
                    <w:rPr>
                      <w:rFonts w:ascii="Arial" w:hAnsi="Arial" w:cs="Arial"/>
                      <w:b/>
                      <w:color w:val="365F91"/>
                    </w:rPr>
                    <w:t>BRC Area 19 Eventing Entry Form 19/20</w:t>
                  </w:r>
                </w:p>
                <w:p w:rsidR="00C60746" w:rsidRDefault="00C60746">
                  <w:pPr>
                    <w:rPr>
                      <w:rFonts w:ascii="Arial" w:hAnsi="Arial" w:cs="Arial"/>
                      <w:bCs/>
                      <w:color w:val="365F91"/>
                    </w:rPr>
                  </w:pPr>
                  <w:r w:rsidRPr="0026072F">
                    <w:rPr>
                      <w:rFonts w:ascii="Arial" w:hAnsi="Arial" w:cs="Arial"/>
                      <w:bCs/>
                      <w:color w:val="365F91"/>
                    </w:rPr>
                    <w:t>Please use as many forms as required</w:t>
                  </w:r>
                </w:p>
                <w:p w:rsidR="00C60746" w:rsidRDefault="00C60746">
                  <w:pPr>
                    <w:rPr>
                      <w:rFonts w:ascii="Arial" w:hAnsi="Arial" w:cs="Arial"/>
                      <w:bCs/>
                      <w:color w:val="365F91"/>
                    </w:rPr>
                  </w:pPr>
                </w:p>
                <w:p w:rsidR="00C60746" w:rsidRPr="0026072F" w:rsidRDefault="00C60746">
                  <w:pPr>
                    <w:rPr>
                      <w:rFonts w:ascii="Arial" w:hAnsi="Arial" w:cs="Arial"/>
                      <w:b/>
                      <w:color w:val="365F91"/>
                    </w:rPr>
                  </w:pPr>
                  <w:r>
                    <w:rPr>
                      <w:rFonts w:ascii="Arial" w:hAnsi="Arial" w:cs="Arial"/>
                      <w:b/>
                      <w:color w:val="365F91"/>
                    </w:rPr>
                    <w:t>Saturday 9</w:t>
                  </w:r>
                  <w:r w:rsidRPr="0026072F">
                    <w:rPr>
                      <w:rFonts w:ascii="Arial" w:hAnsi="Arial" w:cs="Arial"/>
                      <w:b/>
                      <w:color w:val="365F91"/>
                      <w:vertAlign w:val="superscript"/>
                    </w:rPr>
                    <w:t>th</w:t>
                  </w:r>
                  <w:r>
                    <w:rPr>
                      <w:rFonts w:ascii="Arial" w:hAnsi="Arial" w:cs="Arial"/>
                      <w:b/>
                      <w:color w:val="365F91"/>
                    </w:rPr>
                    <w:t xml:space="preserve"> November 2019 @ Bicton Arena, EX9 7BH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75.85pt;margin-top:12.15pt;width:145.4pt;height:39.1pt;z-index:251663360;mso-position-horizontal-relative:margin;mso-position-vertical-relative:margin">
            <v:imagedata r:id="rId4" o:title=""/>
            <w10:wrap type="square" anchorx="margin" anchory="margin"/>
          </v:shape>
        </w:pict>
      </w:r>
      <w:r>
        <w:rPr>
          <w:noProof/>
        </w:rPr>
        <w:pict>
          <v:shape id="_x0000_s1028" type="#_x0000_t75" style="position:absolute;left:0;text-align:left;margin-left:429.5pt;margin-top:-32.05pt;width:99.4pt;height:117.75pt;z-index:251662336">
            <v:imagedata r:id="rId5" o:title=""/>
            <w10:wrap type="square"/>
          </v:shape>
        </w:pict>
      </w:r>
    </w:p>
    <w:tbl>
      <w:tblPr>
        <w:tblpPr w:leftFromText="180" w:rightFromText="180" w:vertAnchor="text" w:horzAnchor="margin" w:tblpY="3195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2700"/>
        <w:gridCol w:w="3060"/>
        <w:gridCol w:w="2340"/>
      </w:tblGrid>
      <w:tr w:rsidR="00C60746" w:rsidTr="008716CB">
        <w:tc>
          <w:tcPr>
            <w:tcW w:w="2448" w:type="dxa"/>
          </w:tcPr>
          <w:p w:rsidR="00C60746" w:rsidRPr="00172E62" w:rsidRDefault="00C60746" w:rsidP="008716CB">
            <w:pPr>
              <w:ind w:left="1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E62">
              <w:rPr>
                <w:rFonts w:ascii="Arial" w:hAnsi="Arial" w:cs="Arial"/>
                <w:b/>
                <w:sz w:val="20"/>
                <w:szCs w:val="20"/>
              </w:rPr>
              <w:t>CLASS</w:t>
            </w:r>
          </w:p>
          <w:p w:rsidR="00C60746" w:rsidRPr="00172E62" w:rsidRDefault="00C60746" w:rsidP="008716CB">
            <w:pPr>
              <w:ind w:left="1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C60746" w:rsidRPr="00172E62" w:rsidRDefault="00C60746" w:rsidP="008716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E62">
              <w:rPr>
                <w:rFonts w:ascii="Arial" w:hAnsi="Arial" w:cs="Arial"/>
                <w:b/>
                <w:sz w:val="20"/>
                <w:szCs w:val="20"/>
              </w:rPr>
              <w:t>TEAMS &amp;</w:t>
            </w:r>
          </w:p>
          <w:p w:rsidR="00C60746" w:rsidRPr="00172E62" w:rsidRDefault="00C60746" w:rsidP="008716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E62">
              <w:rPr>
                <w:rFonts w:ascii="Arial" w:hAnsi="Arial" w:cs="Arial"/>
                <w:b/>
                <w:sz w:val="20"/>
                <w:szCs w:val="20"/>
              </w:rPr>
              <w:t>RIDERS</w:t>
            </w:r>
          </w:p>
        </w:tc>
        <w:tc>
          <w:tcPr>
            <w:tcW w:w="3060" w:type="dxa"/>
          </w:tcPr>
          <w:p w:rsidR="00C60746" w:rsidRPr="00172E62" w:rsidRDefault="00C60746" w:rsidP="008716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E62">
              <w:rPr>
                <w:rFonts w:ascii="Arial" w:hAnsi="Arial" w:cs="Arial"/>
                <w:b/>
                <w:sz w:val="20"/>
                <w:szCs w:val="20"/>
              </w:rPr>
              <w:t>HORSE</w:t>
            </w:r>
          </w:p>
        </w:tc>
        <w:tc>
          <w:tcPr>
            <w:tcW w:w="2340" w:type="dxa"/>
          </w:tcPr>
          <w:p w:rsidR="00C60746" w:rsidRPr="00172E62" w:rsidRDefault="00C60746" w:rsidP="008716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E62">
              <w:rPr>
                <w:rFonts w:ascii="Arial" w:hAnsi="Arial" w:cs="Arial"/>
                <w:b/>
                <w:sz w:val="20"/>
                <w:szCs w:val="20"/>
              </w:rPr>
              <w:t>MEMBERSHIP NO</w:t>
            </w:r>
          </w:p>
        </w:tc>
      </w:tr>
      <w:tr w:rsidR="00C60746" w:rsidTr="008716CB">
        <w:trPr>
          <w:trHeight w:val="354"/>
        </w:trPr>
        <w:tc>
          <w:tcPr>
            <w:tcW w:w="2448" w:type="dxa"/>
            <w:vMerge w:val="restart"/>
          </w:tcPr>
          <w:p w:rsidR="00C60746" w:rsidRPr="00172E62" w:rsidRDefault="00C60746" w:rsidP="008716CB">
            <w:pPr>
              <w:ind w:left="18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0746" w:rsidRPr="00172E62" w:rsidRDefault="00C60746" w:rsidP="008716CB">
            <w:pPr>
              <w:ind w:left="18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0746" w:rsidRPr="00172E62" w:rsidRDefault="00C60746" w:rsidP="008716CB">
            <w:pPr>
              <w:ind w:left="18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0746" w:rsidRPr="00172E62" w:rsidRDefault="00C60746" w:rsidP="008716CB">
            <w:pPr>
              <w:ind w:left="18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0746" w:rsidRPr="00172E62" w:rsidRDefault="00C60746" w:rsidP="008716CB">
            <w:pPr>
              <w:ind w:left="18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0746" w:rsidRPr="00172E62" w:rsidRDefault="00C60746" w:rsidP="008716CB">
            <w:pPr>
              <w:ind w:left="18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C60746" w:rsidRPr="00172E62" w:rsidRDefault="00C60746" w:rsidP="008716CB">
            <w:pPr>
              <w:rPr>
                <w:rFonts w:ascii="Arial" w:hAnsi="Arial" w:cs="Arial"/>
              </w:rPr>
            </w:pPr>
          </w:p>
        </w:tc>
        <w:tc>
          <w:tcPr>
            <w:tcW w:w="306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0746" w:rsidTr="008716CB">
        <w:trPr>
          <w:trHeight w:val="352"/>
        </w:trPr>
        <w:tc>
          <w:tcPr>
            <w:tcW w:w="2448" w:type="dxa"/>
            <w:vMerge/>
          </w:tcPr>
          <w:p w:rsidR="00C60746" w:rsidRPr="00172E62" w:rsidRDefault="00C60746" w:rsidP="008716CB">
            <w:pPr>
              <w:ind w:left="18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C60746" w:rsidRPr="00172E62" w:rsidRDefault="00C60746" w:rsidP="008716CB">
            <w:pPr>
              <w:rPr>
                <w:rFonts w:ascii="Arial" w:hAnsi="Arial" w:cs="Arial"/>
              </w:rPr>
            </w:pPr>
          </w:p>
        </w:tc>
        <w:tc>
          <w:tcPr>
            <w:tcW w:w="306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0746" w:rsidTr="008716CB">
        <w:trPr>
          <w:trHeight w:val="352"/>
        </w:trPr>
        <w:tc>
          <w:tcPr>
            <w:tcW w:w="2448" w:type="dxa"/>
            <w:vMerge/>
          </w:tcPr>
          <w:p w:rsidR="00C60746" w:rsidRPr="00172E62" w:rsidRDefault="00C60746" w:rsidP="008716CB">
            <w:pPr>
              <w:ind w:left="18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C60746" w:rsidRPr="00172E62" w:rsidRDefault="00C60746" w:rsidP="008716CB">
            <w:pPr>
              <w:rPr>
                <w:rFonts w:ascii="Arial" w:hAnsi="Arial" w:cs="Arial"/>
              </w:rPr>
            </w:pPr>
          </w:p>
        </w:tc>
        <w:tc>
          <w:tcPr>
            <w:tcW w:w="306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0746" w:rsidTr="008716CB">
        <w:trPr>
          <w:trHeight w:val="352"/>
        </w:trPr>
        <w:tc>
          <w:tcPr>
            <w:tcW w:w="2448" w:type="dxa"/>
            <w:vMerge/>
          </w:tcPr>
          <w:p w:rsidR="00C60746" w:rsidRPr="00172E62" w:rsidRDefault="00C60746" w:rsidP="008716CB">
            <w:pPr>
              <w:ind w:left="18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C60746" w:rsidRPr="00172E62" w:rsidRDefault="00C60746" w:rsidP="008716CB">
            <w:pPr>
              <w:rPr>
                <w:rFonts w:ascii="Arial" w:hAnsi="Arial" w:cs="Arial"/>
              </w:rPr>
            </w:pPr>
          </w:p>
        </w:tc>
        <w:tc>
          <w:tcPr>
            <w:tcW w:w="306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0746" w:rsidTr="008716CB">
        <w:trPr>
          <w:trHeight w:val="414"/>
        </w:trPr>
        <w:tc>
          <w:tcPr>
            <w:tcW w:w="2448" w:type="dxa"/>
            <w:vMerge w:val="restart"/>
          </w:tcPr>
          <w:p w:rsidR="00C60746" w:rsidRPr="00172E62" w:rsidRDefault="00C60746" w:rsidP="008716CB">
            <w:pPr>
              <w:ind w:left="180"/>
              <w:rPr>
                <w:rFonts w:ascii="Arial" w:hAnsi="Arial" w:cs="Arial"/>
              </w:rPr>
            </w:pPr>
          </w:p>
          <w:p w:rsidR="00C60746" w:rsidRPr="00172E62" w:rsidRDefault="00C60746" w:rsidP="008716CB">
            <w:pPr>
              <w:ind w:left="180"/>
              <w:rPr>
                <w:rFonts w:ascii="Arial" w:hAnsi="Arial" w:cs="Arial"/>
              </w:rPr>
            </w:pPr>
          </w:p>
          <w:p w:rsidR="00C60746" w:rsidRPr="00172E62" w:rsidRDefault="00C60746" w:rsidP="008716CB">
            <w:pPr>
              <w:ind w:left="180"/>
              <w:rPr>
                <w:rFonts w:ascii="Arial" w:hAnsi="Arial" w:cs="Arial"/>
              </w:rPr>
            </w:pPr>
          </w:p>
          <w:p w:rsidR="00C60746" w:rsidRPr="00172E62" w:rsidRDefault="00C60746" w:rsidP="008716CB">
            <w:pPr>
              <w:ind w:left="180"/>
              <w:rPr>
                <w:rFonts w:ascii="Arial" w:hAnsi="Arial" w:cs="Arial"/>
              </w:rPr>
            </w:pPr>
          </w:p>
          <w:p w:rsidR="00C60746" w:rsidRPr="00172E62" w:rsidRDefault="00C60746" w:rsidP="008716CB">
            <w:pPr>
              <w:ind w:left="180"/>
              <w:rPr>
                <w:rFonts w:ascii="Arial" w:hAnsi="Arial" w:cs="Arial"/>
              </w:rPr>
            </w:pPr>
          </w:p>
          <w:p w:rsidR="00C60746" w:rsidRPr="00172E62" w:rsidRDefault="00C60746" w:rsidP="008716CB">
            <w:pPr>
              <w:ind w:left="180"/>
              <w:rPr>
                <w:rFonts w:ascii="Arial" w:hAnsi="Arial" w:cs="Arial"/>
              </w:rPr>
            </w:pPr>
          </w:p>
        </w:tc>
        <w:tc>
          <w:tcPr>
            <w:tcW w:w="270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0746" w:rsidTr="008716CB">
        <w:trPr>
          <w:trHeight w:val="412"/>
        </w:trPr>
        <w:tc>
          <w:tcPr>
            <w:tcW w:w="2448" w:type="dxa"/>
            <w:vMerge/>
          </w:tcPr>
          <w:p w:rsidR="00C60746" w:rsidRPr="00172E62" w:rsidRDefault="00C60746" w:rsidP="008716CB">
            <w:pPr>
              <w:ind w:left="180"/>
              <w:rPr>
                <w:rFonts w:ascii="Arial" w:hAnsi="Arial" w:cs="Arial"/>
              </w:rPr>
            </w:pPr>
          </w:p>
        </w:tc>
        <w:tc>
          <w:tcPr>
            <w:tcW w:w="270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0746" w:rsidTr="008716CB">
        <w:trPr>
          <w:trHeight w:val="412"/>
        </w:trPr>
        <w:tc>
          <w:tcPr>
            <w:tcW w:w="2448" w:type="dxa"/>
            <w:vMerge/>
          </w:tcPr>
          <w:p w:rsidR="00C60746" w:rsidRPr="00172E62" w:rsidRDefault="00C60746" w:rsidP="008716CB">
            <w:pPr>
              <w:ind w:left="180"/>
              <w:rPr>
                <w:rFonts w:ascii="Arial" w:hAnsi="Arial" w:cs="Arial"/>
              </w:rPr>
            </w:pPr>
          </w:p>
        </w:tc>
        <w:tc>
          <w:tcPr>
            <w:tcW w:w="270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0746" w:rsidTr="008716CB">
        <w:trPr>
          <w:trHeight w:val="412"/>
        </w:trPr>
        <w:tc>
          <w:tcPr>
            <w:tcW w:w="2448" w:type="dxa"/>
            <w:vMerge/>
          </w:tcPr>
          <w:p w:rsidR="00C60746" w:rsidRPr="00172E62" w:rsidRDefault="00C60746" w:rsidP="008716CB">
            <w:pPr>
              <w:ind w:left="180"/>
              <w:rPr>
                <w:rFonts w:ascii="Arial" w:hAnsi="Arial" w:cs="Arial"/>
              </w:rPr>
            </w:pPr>
          </w:p>
        </w:tc>
        <w:tc>
          <w:tcPr>
            <w:tcW w:w="270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0746" w:rsidTr="008716CB">
        <w:trPr>
          <w:trHeight w:val="414"/>
        </w:trPr>
        <w:tc>
          <w:tcPr>
            <w:tcW w:w="2448" w:type="dxa"/>
            <w:vMerge w:val="restart"/>
          </w:tcPr>
          <w:p w:rsidR="00C60746" w:rsidRPr="00172E62" w:rsidRDefault="00C60746" w:rsidP="008716CB">
            <w:pPr>
              <w:ind w:left="180"/>
              <w:rPr>
                <w:rFonts w:ascii="Arial" w:hAnsi="Arial" w:cs="Arial"/>
              </w:rPr>
            </w:pPr>
          </w:p>
          <w:p w:rsidR="00C60746" w:rsidRPr="00172E62" w:rsidRDefault="00C60746" w:rsidP="008716CB">
            <w:pPr>
              <w:ind w:left="180"/>
              <w:rPr>
                <w:rFonts w:ascii="Arial" w:hAnsi="Arial" w:cs="Arial"/>
              </w:rPr>
            </w:pPr>
          </w:p>
          <w:p w:rsidR="00C60746" w:rsidRPr="00172E62" w:rsidRDefault="00C60746" w:rsidP="008716CB">
            <w:pPr>
              <w:ind w:left="180"/>
              <w:rPr>
                <w:rFonts w:ascii="Arial" w:hAnsi="Arial" w:cs="Arial"/>
              </w:rPr>
            </w:pPr>
          </w:p>
          <w:p w:rsidR="00C60746" w:rsidRPr="00172E62" w:rsidRDefault="00C60746" w:rsidP="008716CB">
            <w:pPr>
              <w:ind w:left="180"/>
              <w:rPr>
                <w:rFonts w:ascii="Arial" w:hAnsi="Arial" w:cs="Arial"/>
              </w:rPr>
            </w:pPr>
          </w:p>
          <w:p w:rsidR="00C60746" w:rsidRPr="00172E62" w:rsidRDefault="00C60746" w:rsidP="008716CB">
            <w:pPr>
              <w:ind w:left="180"/>
              <w:rPr>
                <w:rFonts w:ascii="Arial" w:hAnsi="Arial" w:cs="Arial"/>
              </w:rPr>
            </w:pPr>
          </w:p>
          <w:p w:rsidR="00C60746" w:rsidRPr="00172E62" w:rsidRDefault="00C60746" w:rsidP="008716CB">
            <w:pPr>
              <w:ind w:left="180"/>
              <w:rPr>
                <w:rFonts w:ascii="Arial" w:hAnsi="Arial" w:cs="Arial"/>
              </w:rPr>
            </w:pPr>
          </w:p>
        </w:tc>
        <w:tc>
          <w:tcPr>
            <w:tcW w:w="270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0746" w:rsidTr="008716CB">
        <w:trPr>
          <w:trHeight w:val="412"/>
        </w:trPr>
        <w:tc>
          <w:tcPr>
            <w:tcW w:w="2448" w:type="dxa"/>
            <w:vMerge/>
          </w:tcPr>
          <w:p w:rsidR="00C60746" w:rsidRPr="00172E62" w:rsidRDefault="00C60746" w:rsidP="008716CB">
            <w:pPr>
              <w:ind w:left="180"/>
              <w:rPr>
                <w:rFonts w:ascii="Arial" w:hAnsi="Arial" w:cs="Arial"/>
              </w:rPr>
            </w:pPr>
          </w:p>
        </w:tc>
        <w:tc>
          <w:tcPr>
            <w:tcW w:w="270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0746" w:rsidTr="008716CB">
        <w:trPr>
          <w:trHeight w:val="412"/>
        </w:trPr>
        <w:tc>
          <w:tcPr>
            <w:tcW w:w="2448" w:type="dxa"/>
            <w:vMerge/>
          </w:tcPr>
          <w:p w:rsidR="00C60746" w:rsidRPr="00172E62" w:rsidRDefault="00C60746" w:rsidP="008716CB">
            <w:pPr>
              <w:ind w:left="180"/>
              <w:rPr>
                <w:rFonts w:ascii="Arial" w:hAnsi="Arial" w:cs="Arial"/>
              </w:rPr>
            </w:pPr>
          </w:p>
        </w:tc>
        <w:tc>
          <w:tcPr>
            <w:tcW w:w="270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0746" w:rsidTr="008716CB">
        <w:trPr>
          <w:trHeight w:val="412"/>
        </w:trPr>
        <w:tc>
          <w:tcPr>
            <w:tcW w:w="2448" w:type="dxa"/>
            <w:vMerge/>
          </w:tcPr>
          <w:p w:rsidR="00C60746" w:rsidRPr="00172E62" w:rsidRDefault="00C60746" w:rsidP="008716CB">
            <w:pPr>
              <w:ind w:left="180"/>
              <w:rPr>
                <w:rFonts w:ascii="Arial" w:hAnsi="Arial" w:cs="Arial"/>
              </w:rPr>
            </w:pPr>
          </w:p>
        </w:tc>
        <w:tc>
          <w:tcPr>
            <w:tcW w:w="270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0746" w:rsidTr="008716CB">
        <w:trPr>
          <w:trHeight w:val="413"/>
        </w:trPr>
        <w:tc>
          <w:tcPr>
            <w:tcW w:w="2448" w:type="dxa"/>
          </w:tcPr>
          <w:p w:rsidR="00C60746" w:rsidRPr="00172E62" w:rsidRDefault="00C60746" w:rsidP="008716CB">
            <w:pPr>
              <w:ind w:left="180"/>
              <w:rPr>
                <w:rFonts w:ascii="Arial" w:hAnsi="Arial" w:cs="Arial"/>
              </w:rPr>
            </w:pPr>
          </w:p>
        </w:tc>
        <w:tc>
          <w:tcPr>
            <w:tcW w:w="270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2E62">
              <w:rPr>
                <w:rFonts w:ascii="Arial" w:hAnsi="Arial" w:cs="Arial"/>
                <w:b/>
                <w:sz w:val="20"/>
                <w:szCs w:val="20"/>
              </w:rPr>
              <w:t>INDIVI</w:t>
            </w: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Pr="00172E62">
              <w:rPr>
                <w:rFonts w:ascii="Arial" w:hAnsi="Arial" w:cs="Arial"/>
                <w:b/>
                <w:sz w:val="20"/>
                <w:szCs w:val="20"/>
              </w:rPr>
              <w:t>UAL RIDERS</w:t>
            </w:r>
          </w:p>
        </w:tc>
        <w:tc>
          <w:tcPr>
            <w:tcW w:w="306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0746" w:rsidTr="008716CB">
        <w:trPr>
          <w:trHeight w:val="412"/>
        </w:trPr>
        <w:tc>
          <w:tcPr>
            <w:tcW w:w="2448" w:type="dxa"/>
          </w:tcPr>
          <w:p w:rsidR="00C60746" w:rsidRPr="00172E62" w:rsidRDefault="00C60746" w:rsidP="008716CB">
            <w:pPr>
              <w:ind w:left="180"/>
              <w:rPr>
                <w:rFonts w:ascii="Arial" w:hAnsi="Arial" w:cs="Arial"/>
              </w:rPr>
            </w:pPr>
          </w:p>
        </w:tc>
        <w:tc>
          <w:tcPr>
            <w:tcW w:w="270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0746" w:rsidTr="008716CB">
        <w:trPr>
          <w:trHeight w:val="413"/>
        </w:trPr>
        <w:tc>
          <w:tcPr>
            <w:tcW w:w="2448" w:type="dxa"/>
          </w:tcPr>
          <w:p w:rsidR="00C60746" w:rsidRPr="00172E62" w:rsidRDefault="00C60746" w:rsidP="008716CB">
            <w:pPr>
              <w:ind w:left="180"/>
              <w:rPr>
                <w:rFonts w:ascii="Arial" w:hAnsi="Arial" w:cs="Arial"/>
              </w:rPr>
            </w:pPr>
          </w:p>
        </w:tc>
        <w:tc>
          <w:tcPr>
            <w:tcW w:w="270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0746" w:rsidTr="008716CB">
        <w:trPr>
          <w:trHeight w:val="412"/>
        </w:trPr>
        <w:tc>
          <w:tcPr>
            <w:tcW w:w="2448" w:type="dxa"/>
          </w:tcPr>
          <w:p w:rsidR="00C60746" w:rsidRPr="00172E62" w:rsidRDefault="00C60746" w:rsidP="008716CB">
            <w:pPr>
              <w:ind w:left="180"/>
              <w:rPr>
                <w:rFonts w:ascii="Arial" w:hAnsi="Arial" w:cs="Arial"/>
              </w:rPr>
            </w:pPr>
          </w:p>
        </w:tc>
        <w:tc>
          <w:tcPr>
            <w:tcW w:w="270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</w:tcPr>
          <w:p w:rsidR="00C60746" w:rsidRPr="00172E62" w:rsidRDefault="00C60746" w:rsidP="008716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60746" w:rsidRPr="00761D0D" w:rsidRDefault="00C60746" w:rsidP="004A2BBF">
      <w:r>
        <w:rPr>
          <w:noProof/>
        </w:rPr>
        <w:pict>
          <v:shape id="_x0000_s1029" type="#_x0000_t202" style="position:absolute;margin-left:354.95pt;margin-top:80.15pt;width:2in;height:36pt;z-index:251654144;mso-position-horizontal-relative:text;mso-position-vertical-relative:text">
            <v:textbox style="mso-next-textbox:#_x0000_s1029">
              <w:txbxContent>
                <w:p w:rsidR="00C60746" w:rsidRDefault="00C60746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6C7960">
                    <w:rPr>
                      <w:rFonts w:ascii="Arial" w:hAnsi="Arial" w:cs="Arial"/>
                      <w:b/>
                      <w:sz w:val="20"/>
                      <w:szCs w:val="20"/>
                    </w:rPr>
                    <w:t>AREA</w:t>
                  </w:r>
                </w:p>
                <w:p w:rsidR="00C60746" w:rsidRPr="0026072F" w:rsidRDefault="00C60746" w:rsidP="0026072F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19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-14.05pt;margin-top:80.15pt;width:369pt;height:36pt;z-index:251653120;mso-position-horizontal-relative:text;mso-position-vertical-relative:text">
            <v:textbox style="mso-next-textbox:#_x0000_s1030">
              <w:txbxContent>
                <w:p w:rsidR="00C60746" w:rsidRPr="006C7960" w:rsidRDefault="00C60746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6C7960">
                    <w:rPr>
                      <w:rFonts w:ascii="Arial" w:hAnsi="Arial" w:cs="Arial"/>
                      <w:b/>
                      <w:sz w:val="20"/>
                      <w:szCs w:val="20"/>
                    </w:rPr>
                    <w:t>RIDING CLUB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margin-left:-9pt;margin-top:125.9pt;width:531pt;height:18pt;z-index:251655168;mso-position-horizontal-relative:text;mso-position-vertical-relative:text" fillcolor="#ccc0d9" stroked="f">
            <v:textbox style="mso-next-textbox:#_x0000_s1031">
              <w:txbxContent>
                <w:p w:rsidR="00C60746" w:rsidRPr="00B647F8" w:rsidRDefault="00C60746" w:rsidP="00B647F8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ENTRY DETAILS</w:t>
                  </w:r>
                </w:p>
                <w:p w:rsidR="00C60746" w:rsidRDefault="00C60746"/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-5.25pt;margin-top:518.9pt;width:513pt;height:21pt;z-index:251656192;mso-position-horizontal-relative:text;mso-position-vertical-relative:text" fillcolor="#ccc0d9" stroked="f">
            <v:textbox style="mso-next-textbox:#_x0000_s1032;mso-fit-shape-to-text:t">
              <w:txbxContent>
                <w:p w:rsidR="00C60746" w:rsidRPr="00B647F8" w:rsidRDefault="00C60746" w:rsidP="00B647F8">
                  <w:pPr>
                    <w:jc w:val="center"/>
                    <w:rPr>
                      <w:rFonts w:ascii="Arial" w:hAnsi="Arial" w:cs="Arial"/>
                      <w:b/>
                      <w:noProof/>
                    </w:rPr>
                  </w:pPr>
                  <w:r>
                    <w:rPr>
                      <w:rFonts w:ascii="Arial" w:hAnsi="Arial" w:cs="Arial"/>
                      <w:b/>
                      <w:noProof/>
                    </w:rPr>
                    <w:t>CONTACT DETAILS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33" type="#_x0000_t202" style="position:absolute;margin-left:-9pt;margin-top:551.7pt;width:261pt;height:51.95pt;z-index:251657216;mso-position-horizontal-relative:text;mso-position-vertical-relative:text">
            <v:textbox style="mso-next-textbox:#_x0000_s1033">
              <w:txbxContent>
                <w:p w:rsidR="00C60746" w:rsidRPr="00B647F8" w:rsidRDefault="00C6074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647F8">
                    <w:rPr>
                      <w:rFonts w:ascii="Arial" w:hAnsi="Arial" w:cs="Arial"/>
                      <w:sz w:val="20"/>
                      <w:szCs w:val="20"/>
                    </w:rPr>
                    <w:t>Name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202" style="position:absolute;margin-left:-9pt;margin-top:603.65pt;width:261pt;height:90pt;z-index:251659264;mso-position-horizontal-relative:text;mso-position-vertical-relative:text">
            <v:textbox style="mso-next-textbox:#_x0000_s1034">
              <w:txbxContent>
                <w:p w:rsidR="00C60746" w:rsidRPr="00B647F8" w:rsidRDefault="00C60746" w:rsidP="003D646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Address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5" type="#_x0000_t202" style="position:absolute;margin-left:-9pt;margin-top:693.65pt;width:261pt;height:36pt;z-index:251660288;mso-position-horizontal-relative:text;mso-position-vertical-relative:text">
            <v:textbox style="mso-next-textbox:#_x0000_s1035">
              <w:txbxContent>
                <w:p w:rsidR="00C60746" w:rsidRPr="00B647F8" w:rsidRDefault="00C60746" w:rsidP="003D646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Daytime Contact Number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202" style="position:absolute;margin-left:-9pt;margin-top:729.65pt;width:261pt;height:36pt;z-index:251661312;mso-position-horizontal-relative:text;mso-position-vertical-relative:text">
            <v:textbox style="mso-next-textbox:#_x0000_s1036">
              <w:txbxContent>
                <w:p w:rsidR="00C60746" w:rsidRPr="00B647F8" w:rsidRDefault="00C60746" w:rsidP="003D646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Email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margin-left:253.1pt;margin-top:551.7pt;width:275.8pt;height:213.95pt;z-index:251658240;mso-position-horizontal-relative:text;mso-position-vertical-relative:text" filled="f" fillcolor="#ffc" stroked="f">
            <v:textbox style="mso-next-textbox:#_x0000_s1037">
              <w:txbxContent>
                <w:p w:rsidR="00C60746" w:rsidRPr="00227C3F" w:rsidRDefault="00C60746" w:rsidP="00763803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26072F">
                    <w:rPr>
                      <w:rFonts w:ascii="Arial" w:hAnsi="Arial" w:cs="Arial"/>
                      <w:bCs/>
                      <w:sz w:val="20"/>
                      <w:szCs w:val="20"/>
                    </w:rPr>
                    <w:t>Completed forms to be returned to</w:t>
                  </w:r>
                  <w:r w:rsidRPr="00227C3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Rhian Roberts, 8 Lower Woodside, St Austell, PL25 5EQ or </w:t>
                  </w:r>
                  <w:hyperlink r:id="rId6" w:history="1">
                    <w:r w:rsidRPr="00767433">
                      <w:rPr>
                        <w:rStyle w:val="Hyperlink"/>
                        <w:rFonts w:ascii="Arial" w:hAnsi="Arial" w:cs="Arial"/>
                        <w:b/>
                        <w:sz w:val="20"/>
                        <w:szCs w:val="20"/>
                      </w:rPr>
                      <w:t>rhianroberts1967@gmail.com</w:t>
                    </w:r>
                  </w:hyperlink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by Saturday 2</w:t>
                  </w:r>
                  <w:r w:rsidRPr="0026072F">
                    <w:rPr>
                      <w:rFonts w:ascii="Arial" w:hAnsi="Arial" w:cs="Arial"/>
                      <w:b/>
                      <w:sz w:val="20"/>
                      <w:szCs w:val="20"/>
                      <w:vertAlign w:val="superscript"/>
                    </w:rPr>
                    <w:t>nd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November 2019</w:t>
                  </w:r>
                  <w:r w:rsidRPr="00227C3F">
                    <w:rPr>
                      <w:rFonts w:ascii="Arial" w:hAnsi="Arial" w:cs="Arial"/>
                      <w:b/>
                      <w:sz w:val="20"/>
                      <w:szCs w:val="20"/>
                    </w:rPr>
                    <w:t>.</w:t>
                  </w:r>
                </w:p>
                <w:p w:rsidR="00C60746" w:rsidRPr="00227C3F" w:rsidRDefault="00C60746" w:rsidP="00763803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  <w:p w:rsidR="00C60746" w:rsidRPr="00227C3F" w:rsidRDefault="00C60746" w:rsidP="00763803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Entry fees £120 per team and £30 per individual</w:t>
                  </w:r>
                  <w:r w:rsidRPr="00227C3F">
                    <w:rPr>
                      <w:rFonts w:ascii="Arial" w:hAnsi="Arial" w:cs="Arial"/>
                      <w:b/>
                      <w:sz w:val="20"/>
                      <w:szCs w:val="20"/>
                    </w:rPr>
                    <w:t>.</w:t>
                  </w:r>
                </w:p>
                <w:p w:rsidR="00C60746" w:rsidRPr="00227C3F" w:rsidRDefault="00C60746" w:rsidP="0076380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C60746" w:rsidRPr="00126A3B" w:rsidRDefault="00C60746" w:rsidP="001E2580">
                  <w:pPr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126A3B">
                    <w:rPr>
                      <w:rFonts w:ascii="Arial" w:hAnsi="Arial" w:cs="Arial"/>
                      <w:bCs/>
                      <w:sz w:val="20"/>
                      <w:szCs w:val="20"/>
                    </w:rPr>
                    <w:t>I agree (on behalf of the competing member/s) to be bound by the rules of British Riding Clubs. I also understand that in the unfortunate event of cancellation, refunds will be dealt with in accordance with the current Handbook. I have checked that all horses’ flu vaccinations are correct.</w:t>
                  </w:r>
                </w:p>
                <w:p w:rsidR="00C60746" w:rsidRPr="00126A3B" w:rsidRDefault="00C60746" w:rsidP="001E2580">
                  <w:pPr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C60746" w:rsidRPr="00126A3B" w:rsidRDefault="00C60746" w:rsidP="001E2580">
                  <w:pPr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126A3B">
                    <w:rPr>
                      <w:rFonts w:ascii="Arial" w:hAnsi="Arial" w:cs="Arial"/>
                      <w:bCs/>
                      <w:sz w:val="20"/>
                      <w:szCs w:val="20"/>
                    </w:rPr>
                    <w:t>It is the Team Manager’s responsibility to gain parental consent for juniors to participate at BRC events.</w:t>
                  </w:r>
                </w:p>
                <w:p w:rsidR="00C60746" w:rsidRPr="00126A3B" w:rsidRDefault="00C60746" w:rsidP="001E2580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:rsidR="00C60746" w:rsidRPr="005C0A51" w:rsidRDefault="00C60746" w:rsidP="001E2580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1E2580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Signed </w:t>
                  </w:r>
                  <w:r w:rsidRPr="001E2580">
                    <w:rPr>
                      <w:rFonts w:ascii="Arial" w:hAnsi="Arial" w:cs="Arial"/>
                      <w:b/>
                      <w:sz w:val="22"/>
                      <w:szCs w:val="22"/>
                    </w:rPr>
                    <w:tab/>
                  </w:r>
                  <w:r w:rsidRPr="001E2580">
                    <w:rPr>
                      <w:rFonts w:ascii="Arial" w:hAnsi="Arial" w:cs="Arial"/>
                      <w:b/>
                      <w:sz w:val="22"/>
                      <w:szCs w:val="22"/>
                    </w:rPr>
                    <w:tab/>
                  </w:r>
                  <w:r w:rsidRPr="001E2580">
                    <w:rPr>
                      <w:rFonts w:ascii="Arial" w:hAnsi="Arial" w:cs="Arial"/>
                      <w:b/>
                      <w:sz w:val="22"/>
                      <w:szCs w:val="22"/>
                    </w:rPr>
                    <w:tab/>
                    <w:t xml:space="preserve">  Date </w:t>
                  </w:r>
                  <w:r w:rsidRPr="001E2580">
                    <w:rPr>
                      <w:rFonts w:ascii="Arial" w:hAnsi="Arial" w:cs="Arial"/>
                      <w:b/>
                      <w:sz w:val="22"/>
                      <w:szCs w:val="22"/>
                    </w:rPr>
                    <w:tab/>
                  </w:r>
                  <w:r w:rsidRPr="001E2580">
                    <w:rPr>
                      <w:rFonts w:ascii="Arial" w:hAnsi="Arial" w:cs="Arial"/>
                      <w:b/>
                      <w:sz w:val="22"/>
                      <w:szCs w:val="22"/>
                    </w:rPr>
                    <w:tab/>
                    <w:t xml:space="preserve">  </w:t>
                  </w:r>
                </w:p>
              </w:txbxContent>
            </v:textbox>
          </v:shape>
        </w:pict>
      </w:r>
      <w:r>
        <w:t xml:space="preserve">    </w:t>
      </w:r>
      <w:r>
        <w:tab/>
      </w:r>
      <w:r>
        <w:tab/>
      </w:r>
    </w:p>
    <w:sectPr w:rsidR="00C60746" w:rsidRPr="00761D0D" w:rsidSect="00BC0C7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0C7F"/>
    <w:rsid w:val="00033513"/>
    <w:rsid w:val="000669A7"/>
    <w:rsid w:val="00081F28"/>
    <w:rsid w:val="000B4053"/>
    <w:rsid w:val="00126A3B"/>
    <w:rsid w:val="00167010"/>
    <w:rsid w:val="00172E62"/>
    <w:rsid w:val="0019626D"/>
    <w:rsid w:val="001D6CC8"/>
    <w:rsid w:val="001E2580"/>
    <w:rsid w:val="00204E6E"/>
    <w:rsid w:val="00227C3F"/>
    <w:rsid w:val="0026072F"/>
    <w:rsid w:val="002D390F"/>
    <w:rsid w:val="00337BFC"/>
    <w:rsid w:val="003A7A42"/>
    <w:rsid w:val="003B0D46"/>
    <w:rsid w:val="003B2507"/>
    <w:rsid w:val="003C38C1"/>
    <w:rsid w:val="003D6462"/>
    <w:rsid w:val="004172A3"/>
    <w:rsid w:val="00454E39"/>
    <w:rsid w:val="004A2BBF"/>
    <w:rsid w:val="004C037A"/>
    <w:rsid w:val="0050567F"/>
    <w:rsid w:val="005A197C"/>
    <w:rsid w:val="005C0A51"/>
    <w:rsid w:val="00600B42"/>
    <w:rsid w:val="00622356"/>
    <w:rsid w:val="006409D2"/>
    <w:rsid w:val="00665351"/>
    <w:rsid w:val="00677913"/>
    <w:rsid w:val="006C7960"/>
    <w:rsid w:val="006E105D"/>
    <w:rsid w:val="006F40F8"/>
    <w:rsid w:val="00715780"/>
    <w:rsid w:val="00717E65"/>
    <w:rsid w:val="007431B2"/>
    <w:rsid w:val="00761D0D"/>
    <w:rsid w:val="00763803"/>
    <w:rsid w:val="00767433"/>
    <w:rsid w:val="00865E55"/>
    <w:rsid w:val="008716CB"/>
    <w:rsid w:val="008D1E5A"/>
    <w:rsid w:val="0090332F"/>
    <w:rsid w:val="00931F97"/>
    <w:rsid w:val="0098173A"/>
    <w:rsid w:val="009A28AE"/>
    <w:rsid w:val="009C2705"/>
    <w:rsid w:val="009E4350"/>
    <w:rsid w:val="00A0523A"/>
    <w:rsid w:val="00A2558A"/>
    <w:rsid w:val="00A42CD6"/>
    <w:rsid w:val="00A65CE0"/>
    <w:rsid w:val="00AC2305"/>
    <w:rsid w:val="00AF1590"/>
    <w:rsid w:val="00B11A16"/>
    <w:rsid w:val="00B647F8"/>
    <w:rsid w:val="00BC0C7F"/>
    <w:rsid w:val="00BC7E15"/>
    <w:rsid w:val="00C20E93"/>
    <w:rsid w:val="00C60746"/>
    <w:rsid w:val="00C838D7"/>
    <w:rsid w:val="00CB3272"/>
    <w:rsid w:val="00CD52F1"/>
    <w:rsid w:val="00CD71FA"/>
    <w:rsid w:val="00CD7F04"/>
    <w:rsid w:val="00D31A4E"/>
    <w:rsid w:val="00D4393F"/>
    <w:rsid w:val="00D6177F"/>
    <w:rsid w:val="00E7450A"/>
    <w:rsid w:val="00EA08EF"/>
    <w:rsid w:val="00EA2C7B"/>
    <w:rsid w:val="00ED4F77"/>
    <w:rsid w:val="00EE1A8D"/>
    <w:rsid w:val="00F577EC"/>
    <w:rsid w:val="00FF3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79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26072F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26072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hianroberts1967@gmail.com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26</Words>
  <Characters>149</Characters>
  <Application>Microsoft Office Outlook</Application>
  <DocSecurity>0</DocSecurity>
  <Lines>0</Lines>
  <Paragraphs>0</Paragraphs>
  <ScaleCrop>false</ScaleCrop>
  <Company>British Horse Society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brccompetitions</dc:creator>
  <cp:keywords/>
  <dc:description/>
  <cp:lastModifiedBy>Rhian</cp:lastModifiedBy>
  <cp:revision>4</cp:revision>
  <cp:lastPrinted>2014-11-13T13:58:00Z</cp:lastPrinted>
  <dcterms:created xsi:type="dcterms:W3CDTF">2019-09-22T19:00:00Z</dcterms:created>
  <dcterms:modified xsi:type="dcterms:W3CDTF">2019-09-24T07:37:00Z</dcterms:modified>
</cp:coreProperties>
</file>