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515" w:rsidRDefault="0092051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1.5pt;margin-top:-27.55pt;width:344.9pt;height:146.1pt;z-index:251652096" filled="f" fillcolor="navy" stroked="f">
            <v:textbox style="mso-next-textbox:#_x0000_s1026">
              <w:txbxContent>
                <w:p w:rsidR="00920515" w:rsidRPr="003018F1" w:rsidRDefault="00920515" w:rsidP="006C7960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>BRC Intermediate Winter Championships</w:t>
                  </w:r>
                </w:p>
                <w:p w:rsidR="00920515" w:rsidRDefault="00920515" w:rsidP="006C7960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>Area 19 Entry Form 19/20</w:t>
                  </w:r>
                </w:p>
                <w:p w:rsidR="00920515" w:rsidRDefault="00920515">
                  <w:pPr>
                    <w:rPr>
                      <w:rFonts w:ascii="Arial" w:hAnsi="Arial" w:cs="Arial"/>
                      <w:bCs/>
                      <w:color w:val="365F91"/>
                    </w:rPr>
                  </w:pPr>
                  <w:r w:rsidRPr="00816619">
                    <w:rPr>
                      <w:rFonts w:ascii="Arial" w:hAnsi="Arial" w:cs="Arial"/>
                      <w:bCs/>
                      <w:color w:val="365F91"/>
                    </w:rPr>
                    <w:t>Please use as many forms as required</w:t>
                  </w:r>
                </w:p>
                <w:p w:rsidR="00920515" w:rsidRPr="003018F1" w:rsidRDefault="00920515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>3</w:t>
                  </w:r>
                  <w:r w:rsidRPr="003018F1">
                    <w:rPr>
                      <w:rFonts w:ascii="Arial" w:hAnsi="Arial" w:cs="Arial"/>
                      <w:b/>
                      <w:color w:val="365F91"/>
                      <w:vertAlign w:val="superscript"/>
                    </w:rPr>
                    <w:t>rd</w:t>
                  </w: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 xml:space="preserve"> November 2019 Senior Inter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>m</w:t>
                  </w: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>ediate Dressage</w:t>
                  </w:r>
                </w:p>
                <w:p w:rsidR="00920515" w:rsidRPr="003018F1" w:rsidRDefault="00920515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>17</w:t>
                  </w:r>
                  <w:r w:rsidRPr="003018F1">
                    <w:rPr>
                      <w:rFonts w:ascii="Arial" w:hAnsi="Arial" w:cs="Arial"/>
                      <w:b/>
                      <w:color w:val="365F91"/>
                      <w:vertAlign w:val="superscript"/>
                    </w:rPr>
                    <w:t>th</w:t>
                  </w: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 xml:space="preserve"> November 2019 Junior Inter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>m</w:t>
                  </w:r>
                  <w:r w:rsidRPr="003018F1">
                    <w:rPr>
                      <w:rFonts w:ascii="Arial" w:hAnsi="Arial" w:cs="Arial"/>
                      <w:b/>
                      <w:color w:val="365F91"/>
                    </w:rPr>
                    <w:t>ediate Dressage</w:t>
                  </w:r>
                  <w:r>
                    <w:rPr>
                      <w:rFonts w:ascii="Arial" w:hAnsi="Arial" w:cs="Arial"/>
                      <w:b/>
                      <w:color w:val="365F91"/>
                    </w:rPr>
                    <w:t xml:space="preserve"> and Showjumping</w:t>
                  </w:r>
                </w:p>
                <w:p w:rsidR="00920515" w:rsidRPr="00AE73D9" w:rsidRDefault="00920515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 w:rsidRPr="00AE73D9">
                    <w:rPr>
                      <w:rFonts w:ascii="Arial" w:hAnsi="Arial" w:cs="Arial"/>
                      <w:b/>
                      <w:color w:val="365F91"/>
                    </w:rPr>
                    <w:t>16</w:t>
                  </w:r>
                  <w:r w:rsidRPr="00AE73D9">
                    <w:rPr>
                      <w:rFonts w:ascii="Arial" w:hAnsi="Arial" w:cs="Arial"/>
                      <w:b/>
                      <w:color w:val="365F91"/>
                      <w:vertAlign w:val="superscript"/>
                    </w:rPr>
                    <w:t>th</w:t>
                  </w:r>
                  <w:r w:rsidRPr="00AE73D9">
                    <w:rPr>
                      <w:rFonts w:ascii="Arial" w:hAnsi="Arial" w:cs="Arial"/>
                      <w:b/>
                      <w:color w:val="365F91"/>
                    </w:rPr>
                    <w:t xml:space="preserve"> February 2020 Senior Intermediate Showjumping</w:t>
                  </w:r>
                </w:p>
                <w:p w:rsidR="00920515" w:rsidRPr="00851E56" w:rsidRDefault="00920515" w:rsidP="003018F1">
                  <w:pPr>
                    <w:rPr>
                      <w:rFonts w:ascii="Arial" w:hAnsi="Arial" w:cs="Arial"/>
                      <w:b/>
                      <w:color w:val="365F91"/>
                    </w:rPr>
                  </w:pPr>
                  <w:r>
                    <w:rPr>
                      <w:rFonts w:ascii="Arial" w:hAnsi="Arial" w:cs="Arial"/>
                      <w:b/>
                      <w:color w:val="365F91"/>
                    </w:rPr>
                    <w:t>All to be held at Duchy College, PL17 8PB</w:t>
                  </w:r>
                </w:p>
                <w:p w:rsidR="00920515" w:rsidRPr="00816619" w:rsidRDefault="00920515">
                  <w:pPr>
                    <w:rPr>
                      <w:rFonts w:ascii="Arial" w:hAnsi="Arial" w:cs="Arial"/>
                      <w:bCs/>
                      <w:color w:val="365F91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462.3pt;margin-top:-36.35pt;width:94.65pt;height:112.1pt;z-index:251662336">
            <v:imagedata r:id="rId4" o:title=""/>
            <w10:wrap type="square"/>
          </v:shape>
        </w:pict>
      </w:r>
    </w:p>
    <w:p w:rsidR="00920515" w:rsidRDefault="00920515" w:rsidP="009A5DA3">
      <w:pPr>
        <w:tabs>
          <w:tab w:val="left" w:pos="5910"/>
        </w:tabs>
      </w:pPr>
      <w:r>
        <w:tab/>
      </w:r>
    </w:p>
    <w:tbl>
      <w:tblPr>
        <w:tblpPr w:leftFromText="180" w:rightFromText="180" w:vertAnchor="text" w:horzAnchor="margin" w:tblpY="3144"/>
        <w:tblW w:w="10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42"/>
        <w:gridCol w:w="1293"/>
        <w:gridCol w:w="850"/>
        <w:gridCol w:w="2590"/>
        <w:gridCol w:w="3064"/>
        <w:gridCol w:w="1955"/>
      </w:tblGrid>
      <w:tr w:rsidR="00920515" w:rsidRPr="00DB0E7A" w:rsidTr="009978C1">
        <w:trPr>
          <w:trHeight w:val="855"/>
        </w:trPr>
        <w:tc>
          <w:tcPr>
            <w:tcW w:w="942" w:type="dxa"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CLASS</w:t>
            </w:r>
          </w:p>
          <w:p w:rsidR="00920515" w:rsidRPr="00DB0E7A" w:rsidRDefault="00920515" w:rsidP="009978C1">
            <w:pPr>
              <w:ind w:left="1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3" w:type="dxa"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TEST</w:t>
            </w:r>
          </w:p>
          <w:p w:rsidR="00920515" w:rsidRPr="00DB0E7A" w:rsidRDefault="00920515" w:rsidP="00997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Senior (s) Junior (j)</w:t>
            </w:r>
          </w:p>
        </w:tc>
        <w:tc>
          <w:tcPr>
            <w:tcW w:w="2590" w:type="dxa"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RIDER</w:t>
            </w:r>
          </w:p>
        </w:tc>
        <w:tc>
          <w:tcPr>
            <w:tcW w:w="3064" w:type="dxa"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HORSE</w:t>
            </w:r>
          </w:p>
        </w:tc>
        <w:tc>
          <w:tcPr>
            <w:tcW w:w="1955" w:type="dxa"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B0E7A">
              <w:rPr>
                <w:rFonts w:ascii="Arial" w:hAnsi="Arial" w:cs="Arial"/>
                <w:b/>
                <w:sz w:val="20"/>
                <w:szCs w:val="20"/>
              </w:rPr>
              <w:t>MEMBERSHIP NO</w:t>
            </w:r>
          </w:p>
        </w:tc>
      </w:tr>
      <w:tr w:rsidR="00920515" w:rsidRPr="00DB0E7A" w:rsidTr="009978C1">
        <w:trPr>
          <w:trHeight w:val="369"/>
        </w:trPr>
        <w:tc>
          <w:tcPr>
            <w:tcW w:w="942" w:type="dxa"/>
            <w:vMerge w:val="restart"/>
            <w:textDirection w:val="btLr"/>
            <w:vAlign w:val="center"/>
          </w:tcPr>
          <w:p w:rsidR="00920515" w:rsidRPr="00DB0E7A" w:rsidRDefault="00920515" w:rsidP="009978C1">
            <w:pPr>
              <w:ind w:left="180" w:right="113"/>
              <w:jc w:val="center"/>
              <w:rPr>
                <w:rFonts w:ascii="Arial" w:hAnsi="Arial" w:cs="Arial"/>
              </w:rPr>
            </w:pPr>
            <w:permStart w:id="0" w:edGrp="everyone" w:colFirst="2" w:colLast="2"/>
            <w:permStart w:id="1" w:edGrp="everyone" w:colFirst="3" w:colLast="3"/>
            <w:permStart w:id="2" w:edGrp="everyone" w:colFirst="4" w:colLast="4"/>
            <w:permStart w:id="3" w:edGrp="everyone" w:colFirst="5" w:colLast="5"/>
            <w:r w:rsidRPr="00DB0E7A">
              <w:rPr>
                <w:rFonts w:ascii="Arial" w:hAnsi="Arial" w:cs="Arial"/>
              </w:rPr>
              <w:t>Dressage</w:t>
            </w:r>
          </w:p>
        </w:tc>
        <w:tc>
          <w:tcPr>
            <w:tcW w:w="1293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P14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942" w:type="dxa"/>
            <w:vMerge/>
          </w:tcPr>
          <w:p w:rsidR="00920515" w:rsidRPr="00DB0E7A" w:rsidRDefault="00920515" w:rsidP="009978C1">
            <w:pPr>
              <w:ind w:left="180"/>
              <w:jc w:val="center"/>
              <w:rPr>
                <w:rFonts w:ascii="Arial" w:hAnsi="Arial" w:cs="Arial"/>
              </w:rPr>
            </w:pPr>
            <w:permStart w:id="4" w:edGrp="everyone" w:colFirst="2" w:colLast="2"/>
            <w:permStart w:id="5" w:edGrp="everyone" w:colFirst="3" w:colLast="3"/>
            <w:permStart w:id="6" w:edGrp="everyone" w:colFirst="4" w:colLast="4"/>
            <w:permStart w:id="7" w:edGrp="everyone" w:colFirst="5" w:colLast="5"/>
            <w:permEnd w:id="0"/>
            <w:permEnd w:id="1"/>
            <w:permEnd w:id="2"/>
            <w:permEnd w:id="3"/>
          </w:p>
        </w:tc>
        <w:tc>
          <w:tcPr>
            <w:tcW w:w="1293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N30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942" w:type="dxa"/>
            <w:vMerge/>
          </w:tcPr>
          <w:p w:rsidR="00920515" w:rsidRPr="00DB0E7A" w:rsidRDefault="00920515" w:rsidP="009978C1">
            <w:pPr>
              <w:ind w:left="180"/>
              <w:jc w:val="center"/>
              <w:rPr>
                <w:rFonts w:ascii="Arial" w:hAnsi="Arial" w:cs="Arial"/>
              </w:rPr>
            </w:pPr>
            <w:permStart w:id="8" w:edGrp="everyone" w:colFirst="2" w:colLast="2"/>
            <w:permStart w:id="9" w:edGrp="everyone" w:colFirst="3" w:colLast="3"/>
            <w:permStart w:id="10" w:edGrp="everyone" w:colFirst="4" w:colLast="4"/>
            <w:permStart w:id="11" w:edGrp="everyone" w:colFirst="5" w:colLast="5"/>
            <w:permEnd w:id="4"/>
            <w:permEnd w:id="5"/>
            <w:permEnd w:id="6"/>
            <w:permEnd w:id="7"/>
          </w:p>
        </w:tc>
        <w:tc>
          <w:tcPr>
            <w:tcW w:w="1293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N34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942" w:type="dxa"/>
            <w:vMerge/>
          </w:tcPr>
          <w:p w:rsidR="00920515" w:rsidRPr="00DB0E7A" w:rsidRDefault="00920515" w:rsidP="009978C1">
            <w:pPr>
              <w:ind w:left="180"/>
              <w:jc w:val="center"/>
              <w:rPr>
                <w:rFonts w:ascii="Arial" w:hAnsi="Arial" w:cs="Arial"/>
              </w:rPr>
            </w:pPr>
            <w:permStart w:id="12" w:edGrp="everyone" w:colFirst="2" w:colLast="2"/>
            <w:permStart w:id="13" w:edGrp="everyone" w:colFirst="3" w:colLast="3"/>
            <w:permStart w:id="14" w:edGrp="everyone" w:colFirst="4" w:colLast="4"/>
            <w:permStart w:id="15" w:edGrp="everyone" w:colFirst="5" w:colLast="5"/>
            <w:permEnd w:id="8"/>
            <w:permEnd w:id="9"/>
            <w:permEnd w:id="10"/>
            <w:permEnd w:id="11"/>
          </w:p>
        </w:tc>
        <w:tc>
          <w:tcPr>
            <w:tcW w:w="1293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E44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520"/>
        </w:trPr>
        <w:tc>
          <w:tcPr>
            <w:tcW w:w="942" w:type="dxa"/>
            <w:vMerge/>
          </w:tcPr>
          <w:p w:rsidR="00920515" w:rsidRPr="00DB0E7A" w:rsidRDefault="00920515" w:rsidP="009978C1">
            <w:pPr>
              <w:ind w:left="180"/>
              <w:jc w:val="center"/>
              <w:rPr>
                <w:rFonts w:ascii="Arial" w:hAnsi="Arial" w:cs="Arial"/>
              </w:rPr>
            </w:pPr>
            <w:permStart w:id="16" w:edGrp="everyone" w:colFirst="2" w:colLast="2"/>
            <w:permStart w:id="17" w:edGrp="everyone" w:colFirst="3" w:colLast="3"/>
            <w:permStart w:id="18" w:edGrp="everyone" w:colFirst="4" w:colLast="4"/>
            <w:permStart w:id="19" w:edGrp="everyone" w:colFirst="5" w:colLast="5"/>
            <w:permEnd w:id="12"/>
            <w:permEnd w:id="13"/>
            <w:permEnd w:id="14"/>
            <w:permEnd w:id="15"/>
          </w:p>
        </w:tc>
        <w:tc>
          <w:tcPr>
            <w:tcW w:w="1293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TEAM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942" w:type="dxa"/>
            <w:vMerge/>
          </w:tcPr>
          <w:p w:rsidR="00920515" w:rsidRPr="00DB0E7A" w:rsidRDefault="00920515" w:rsidP="009978C1">
            <w:pPr>
              <w:ind w:left="180"/>
              <w:jc w:val="center"/>
              <w:rPr>
                <w:rFonts w:ascii="Arial" w:hAnsi="Arial" w:cs="Arial"/>
              </w:rPr>
            </w:pPr>
            <w:permStart w:id="20" w:edGrp="everyone" w:colFirst="2" w:colLast="2"/>
            <w:permStart w:id="21" w:edGrp="everyone" w:colFirst="3" w:colLast="3"/>
            <w:permStart w:id="22" w:edGrp="everyone" w:colFirst="4" w:colLast="4"/>
            <w:permStart w:id="23" w:edGrp="everyone" w:colFirst="5" w:colLast="5"/>
            <w:permEnd w:id="16"/>
            <w:permEnd w:id="17"/>
            <w:permEnd w:id="18"/>
            <w:permEnd w:id="19"/>
          </w:p>
        </w:tc>
        <w:tc>
          <w:tcPr>
            <w:tcW w:w="1293" w:type="dxa"/>
          </w:tcPr>
          <w:p w:rsidR="00920515" w:rsidRDefault="00920515" w:rsidP="009978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M63 Ind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942" w:type="dxa"/>
            <w:vMerge/>
          </w:tcPr>
          <w:p w:rsidR="00920515" w:rsidRPr="00DB0E7A" w:rsidRDefault="00920515" w:rsidP="009978C1">
            <w:pPr>
              <w:ind w:left="180"/>
              <w:jc w:val="center"/>
              <w:rPr>
                <w:rFonts w:ascii="Arial" w:hAnsi="Arial" w:cs="Arial"/>
              </w:rPr>
            </w:pPr>
            <w:permStart w:id="24" w:edGrp="everyone" w:colFirst="2" w:colLast="2"/>
            <w:permStart w:id="25" w:edGrp="everyone" w:colFirst="3" w:colLast="3"/>
            <w:permStart w:id="26" w:edGrp="everyone" w:colFirst="4" w:colLast="4"/>
            <w:permStart w:id="27" w:edGrp="everyone" w:colFirst="5" w:colLast="5"/>
            <w:permEnd w:id="20"/>
            <w:permEnd w:id="21"/>
            <w:permEnd w:id="22"/>
            <w:permEnd w:id="23"/>
          </w:p>
        </w:tc>
        <w:tc>
          <w:tcPr>
            <w:tcW w:w="1293" w:type="dxa"/>
          </w:tcPr>
          <w:p w:rsidR="00920515" w:rsidRDefault="00920515" w:rsidP="009978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AM90 Ind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 w:val="restart"/>
            <w:textDirection w:val="btLr"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</w:rPr>
            </w:pPr>
            <w:permStart w:id="28" w:edGrp="everyone" w:colFirst="1" w:colLast="1"/>
            <w:permStart w:id="29" w:edGrp="everyone" w:colFirst="2" w:colLast="2"/>
            <w:permStart w:id="30" w:edGrp="everyone" w:colFirst="3" w:colLast="3"/>
            <w:permStart w:id="31" w:edGrp="everyone" w:colFirst="4" w:colLast="4"/>
            <w:permEnd w:id="24"/>
            <w:permEnd w:id="25"/>
            <w:permEnd w:id="26"/>
            <w:permEnd w:id="27"/>
            <w:r w:rsidRPr="00DB0E7A">
              <w:rPr>
                <w:rFonts w:ascii="Arial" w:hAnsi="Arial" w:cs="Arial"/>
              </w:rPr>
              <w:t>Show  Jumping</w:t>
            </w:r>
            <w:r>
              <w:rPr>
                <w:rFonts w:ascii="Arial" w:hAnsi="Arial" w:cs="Arial"/>
              </w:rPr>
              <w:t xml:space="preserve"> (Team/Individuals)</w:t>
            </w:r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</w:rPr>
            </w:pPr>
            <w:permStart w:id="32" w:edGrp="everyone" w:colFirst="1" w:colLast="1"/>
            <w:permStart w:id="33" w:edGrp="everyone" w:colFirst="2" w:colLast="2"/>
            <w:permStart w:id="34" w:edGrp="everyone" w:colFirst="3" w:colLast="3"/>
            <w:permStart w:id="35" w:edGrp="everyone" w:colFirst="4" w:colLast="4"/>
            <w:permEnd w:id="28"/>
            <w:permEnd w:id="29"/>
            <w:permEnd w:id="30"/>
            <w:permEnd w:id="31"/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</w:rPr>
            </w:pPr>
            <w:permStart w:id="36" w:edGrp="everyone" w:colFirst="1" w:colLast="1"/>
            <w:permStart w:id="37" w:edGrp="everyone" w:colFirst="2" w:colLast="2"/>
            <w:permStart w:id="38" w:edGrp="everyone" w:colFirst="3" w:colLast="3"/>
            <w:permStart w:id="39" w:edGrp="everyone" w:colFirst="4" w:colLast="4"/>
            <w:permEnd w:id="32"/>
            <w:permEnd w:id="33"/>
            <w:permEnd w:id="34"/>
            <w:permEnd w:id="35"/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/>
            <w:vAlign w:val="center"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</w:rPr>
            </w:pPr>
            <w:permStart w:id="40" w:edGrp="everyone" w:colFirst="1" w:colLast="1"/>
            <w:permStart w:id="41" w:edGrp="everyone" w:colFirst="2" w:colLast="2"/>
            <w:permStart w:id="42" w:edGrp="everyone" w:colFirst="3" w:colLast="3"/>
            <w:permStart w:id="43" w:edGrp="everyone" w:colFirst="4" w:colLast="4"/>
            <w:permEnd w:id="36"/>
            <w:permEnd w:id="37"/>
            <w:permEnd w:id="38"/>
            <w:permEnd w:id="39"/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/>
          </w:tcPr>
          <w:p w:rsidR="00920515" w:rsidRPr="00DB0E7A" w:rsidRDefault="00920515" w:rsidP="009978C1">
            <w:pPr>
              <w:jc w:val="center"/>
              <w:rPr>
                <w:rFonts w:ascii="Arial" w:hAnsi="Arial" w:cs="Arial"/>
              </w:rPr>
            </w:pPr>
            <w:permStart w:id="44" w:edGrp="everyone" w:colFirst="1" w:colLast="1"/>
            <w:permStart w:id="45" w:edGrp="everyone" w:colFirst="2" w:colLast="2"/>
            <w:permStart w:id="46" w:edGrp="everyone" w:colFirst="3" w:colLast="3"/>
            <w:permStart w:id="47" w:edGrp="everyone" w:colFirst="4" w:colLast="4"/>
            <w:permEnd w:id="40"/>
            <w:permEnd w:id="41"/>
            <w:permEnd w:id="42"/>
            <w:permEnd w:id="43"/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permStart w:id="48" w:edGrp="everyone" w:colFirst="1" w:colLast="1"/>
            <w:permStart w:id="49" w:edGrp="everyone" w:colFirst="2" w:colLast="2"/>
            <w:permStart w:id="50" w:edGrp="everyone" w:colFirst="3" w:colLast="3"/>
            <w:permStart w:id="51" w:edGrp="everyone" w:colFirst="4" w:colLast="4"/>
            <w:permEnd w:id="44"/>
            <w:permEnd w:id="45"/>
            <w:permEnd w:id="46"/>
            <w:permEnd w:id="47"/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permStart w:id="52" w:edGrp="everyone" w:colFirst="1" w:colLast="1"/>
            <w:permStart w:id="53" w:edGrp="everyone" w:colFirst="2" w:colLast="2"/>
            <w:permStart w:id="54" w:edGrp="everyone" w:colFirst="3" w:colLast="3"/>
            <w:permStart w:id="55" w:edGrp="everyone" w:colFirst="4" w:colLast="4"/>
            <w:permEnd w:id="48"/>
            <w:permEnd w:id="49"/>
            <w:permEnd w:id="50"/>
            <w:permEnd w:id="51"/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20515" w:rsidRPr="00DB0E7A" w:rsidTr="009978C1">
        <w:trPr>
          <w:trHeight w:val="369"/>
        </w:trPr>
        <w:tc>
          <w:tcPr>
            <w:tcW w:w="2235" w:type="dxa"/>
            <w:gridSpan w:val="2"/>
            <w:vMerge/>
          </w:tcPr>
          <w:p w:rsidR="00920515" w:rsidRPr="00DB0E7A" w:rsidRDefault="00920515" w:rsidP="009978C1">
            <w:pPr>
              <w:rPr>
                <w:rFonts w:ascii="Arial" w:hAnsi="Arial" w:cs="Arial"/>
              </w:rPr>
            </w:pPr>
            <w:permStart w:id="56" w:edGrp="everyone" w:colFirst="1" w:colLast="1"/>
            <w:permStart w:id="57" w:edGrp="everyone" w:colFirst="2" w:colLast="2"/>
            <w:permStart w:id="58" w:edGrp="everyone" w:colFirst="3" w:colLast="3"/>
            <w:permStart w:id="59" w:edGrp="everyone" w:colFirst="4" w:colLast="4"/>
            <w:permEnd w:id="52"/>
            <w:permEnd w:id="53"/>
            <w:permEnd w:id="54"/>
            <w:permEnd w:id="55"/>
          </w:p>
        </w:tc>
        <w:tc>
          <w:tcPr>
            <w:tcW w:w="85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90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64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55" w:type="dxa"/>
          </w:tcPr>
          <w:p w:rsidR="00920515" w:rsidRPr="00DB0E7A" w:rsidRDefault="00920515" w:rsidP="009978C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ermEnd w:id="56"/>
    <w:permEnd w:id="57"/>
    <w:permEnd w:id="58"/>
    <w:permEnd w:id="59"/>
    <w:p w:rsidR="00920515" w:rsidRDefault="00920515" w:rsidP="007F7D51">
      <w:pPr>
        <w:tabs>
          <w:tab w:val="left" w:pos="6810"/>
        </w:tabs>
      </w:pPr>
      <w:r>
        <w:rPr>
          <w:noProof/>
        </w:rPr>
        <w:pict>
          <v:shape id="_x0000_s1028" type="#_x0000_t202" style="position:absolute;margin-left:252pt;margin-top:544.1pt;width:297.05pt;height:212.25pt;z-index:251658240;mso-position-horizontal-relative:text;mso-position-vertical-relative:text" filled="f" fillcolor="#ffc" stroked="f">
            <v:textbox style="mso-next-textbox:#_x0000_s1028">
              <w:txbxContent>
                <w:p w:rsidR="00920515" w:rsidRPr="00AC7BE1" w:rsidRDefault="00920515" w:rsidP="0076380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C7BE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Completed forms to be returned to</w:t>
                  </w:r>
                  <w:r w:rsidRPr="00AC7BE1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Rhian Roberts, 8 Lower Woodside, St Austell, PL25 5EQ or </w:t>
                  </w:r>
                  <w:hyperlink r:id="rId5" w:history="1">
                    <w:r w:rsidRPr="00AC7BE1">
                      <w:rPr>
                        <w:rStyle w:val="Hyperlink"/>
                        <w:rFonts w:ascii="Arial" w:hAnsi="Arial" w:cs="Arial"/>
                        <w:b/>
                        <w:sz w:val="20"/>
                        <w:szCs w:val="20"/>
                      </w:rPr>
                      <w:t>rhianroberts1967@gmail.com</w:t>
                    </w:r>
                  </w:hyperlink>
                  <w:r w:rsidRPr="00AC7BE1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minimum 7 days before the competition date. </w:t>
                  </w:r>
                </w:p>
                <w:p w:rsidR="00920515" w:rsidRPr="00AC7BE1" w:rsidRDefault="00920515" w:rsidP="00763803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AC7BE1">
                    <w:rPr>
                      <w:rFonts w:ascii="Arial" w:hAnsi="Arial" w:cs="Arial"/>
                      <w:b/>
                      <w:sz w:val="20"/>
                      <w:szCs w:val="20"/>
                    </w:rPr>
                    <w:t>Entry fees: Dressage £50 per team an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d</w:t>
                  </w:r>
                  <w:r w:rsidRPr="00AC7BE1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£12.50 per individual and Showjumping £56 per team and £14 per individual.</w:t>
                  </w:r>
                </w:p>
                <w:p w:rsidR="00920515" w:rsidRPr="00AC7BE1" w:rsidRDefault="00920515" w:rsidP="0076380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20515" w:rsidRPr="00AC7BE1" w:rsidRDefault="00920515" w:rsidP="00090BDE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C7BE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I agree (on behalf of the competing member/s) to be bound by the rules of British Riding Clubs. I also understand that in the unfortunate event of cancellation, refunds will be dealt with in accordance with the current Handbook. I have checked that all horses’ flu vaccinations are correct.</w:t>
                  </w:r>
                </w:p>
                <w:p w:rsidR="00920515" w:rsidRPr="00AC7BE1" w:rsidRDefault="00920515" w:rsidP="00090BDE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</w:p>
                <w:p w:rsidR="00920515" w:rsidRPr="00AC7BE1" w:rsidRDefault="00920515" w:rsidP="00090BDE">
                  <w:pPr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C7BE1">
                    <w:rPr>
                      <w:rFonts w:ascii="Arial" w:hAnsi="Arial" w:cs="Arial"/>
                      <w:bCs/>
                      <w:sz w:val="20"/>
                      <w:szCs w:val="20"/>
                    </w:rPr>
                    <w:t>It is the Team Manager’s responsibility to gain parental consent for juniors to participate at BRC events.</w:t>
                  </w:r>
                </w:p>
                <w:p w:rsidR="00920515" w:rsidRPr="00CE1A05" w:rsidRDefault="00920515" w:rsidP="00090BDE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</w:p>
                <w:p w:rsidR="00920515" w:rsidRPr="00847B77" w:rsidRDefault="00920515" w:rsidP="00090BDE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E232E0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Signed </w:t>
                  </w:r>
                  <w:r w:rsidRPr="00E232E0">
                    <w:rPr>
                      <w:rFonts w:ascii="Arial" w:hAnsi="Arial" w:cs="Arial"/>
                      <w:b/>
                      <w:sz w:val="20"/>
                      <w:szCs w:val="20"/>
                    </w:rPr>
                    <w:tab/>
                  </w:r>
                  <w:r w:rsidRPr="00E232E0">
                    <w:rPr>
                      <w:rFonts w:ascii="Arial" w:hAnsi="Arial" w:cs="Arial"/>
                      <w:b/>
                      <w:sz w:val="20"/>
                      <w:szCs w:val="20"/>
                    </w:rPr>
                    <w:tab/>
                  </w:r>
                  <w:r w:rsidRPr="00E232E0">
                    <w:rPr>
                      <w:rFonts w:ascii="Arial" w:hAnsi="Arial" w:cs="Arial"/>
                      <w:b/>
                      <w:sz w:val="20"/>
                      <w:szCs w:val="20"/>
                    </w:rPr>
                    <w:tab/>
                    <w:t xml:space="preserve">           Date</w:t>
                  </w:r>
                  <w:r w:rsidRPr="00090BDE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090BDE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</w:r>
                  <w:r w:rsidRPr="00090BDE">
                    <w:rPr>
                      <w:rFonts w:ascii="Arial" w:hAnsi="Arial" w:cs="Arial"/>
                      <w:b/>
                      <w:sz w:val="22"/>
                      <w:szCs w:val="22"/>
                    </w:rPr>
                    <w:tab/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75" style="position:absolute;margin-left:284pt;margin-top:29.75pt;width:172.65pt;height:51.3pt;z-index:251663360;mso-position-horizontal-relative:margin;mso-position-vertical-relative:margin">
            <v:imagedata r:id="rId6" o:title=""/>
            <w10:wrap type="square" anchorx="margin" anchory="margin"/>
          </v:shape>
        </w:pict>
      </w:r>
      <w:r>
        <w:rPr>
          <w:noProof/>
        </w:rPr>
        <w:pict>
          <v:shape id="_x0000_s1030" type="#_x0000_t202" style="position:absolute;margin-left:5in;margin-top:76.85pt;width:164.3pt;height:36pt;z-index:251654144;mso-position-horizontal-relative:text;mso-position-vertical-relative:text">
            <v:textbox style="mso-next-textbox:#_x0000_s1030">
              <w:txbxContent>
                <w:p w:rsidR="00920515" w:rsidRPr="006C7960" w:rsidRDefault="00920515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C79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AREA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19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-18pt;margin-top:76.85pt;width:378pt;height:36pt;z-index:251653120;mso-position-horizontal-relative:text;mso-position-vertical-relative:text">
            <v:textbox style="mso-next-textbox:#_x0000_s1031">
              <w:txbxContent>
                <w:p w:rsidR="00920515" w:rsidRPr="006C7960" w:rsidRDefault="00920515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C7960">
                    <w:rPr>
                      <w:rFonts w:ascii="Arial" w:hAnsi="Arial" w:cs="Arial"/>
                      <w:b/>
                      <w:sz w:val="20"/>
                      <w:szCs w:val="20"/>
                    </w:rPr>
                    <w:t>RIDING CLUB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                                      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9pt;margin-top:126.35pt;width:542.3pt;height:18pt;z-index:251655168;mso-position-horizontal-relative:text;mso-position-vertical-relative:text" fillcolor="#d99594" stroked="f">
            <v:textbox style="mso-next-textbox:#_x0000_s1032">
              <w:txbxContent>
                <w:p w:rsidR="00920515" w:rsidRPr="00B647F8" w:rsidRDefault="00920515" w:rsidP="00B647F8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ENTRY DETAILS</w:t>
                  </w:r>
                </w:p>
                <w:p w:rsidR="00920515" w:rsidRDefault="00920515"/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-9pt;margin-top:517.85pt;width:542.3pt;height:21pt;z-index:251656192;mso-position-horizontal-relative:text;mso-position-vertical-relative:text" fillcolor="#d99594" stroked="f">
            <v:textbox style="mso-next-textbox:#_x0000_s1033;mso-fit-shape-to-text:t">
              <w:txbxContent>
                <w:p w:rsidR="00920515" w:rsidRPr="00B647F8" w:rsidRDefault="00920515" w:rsidP="00B647F8">
                  <w:pPr>
                    <w:jc w:val="center"/>
                    <w:rPr>
                      <w:rFonts w:ascii="Arial" w:hAnsi="Arial" w:cs="Arial"/>
                      <w:b/>
                      <w:noProof/>
                    </w:rPr>
                  </w:pPr>
                  <w:r>
                    <w:rPr>
                      <w:rFonts w:ascii="Arial" w:hAnsi="Arial" w:cs="Arial"/>
                      <w:b/>
                      <w:noProof/>
                    </w:rPr>
                    <w:t>CONTACT DETAILS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_x0000_s1034" type="#_x0000_t202" style="position:absolute;margin-left:-9pt;margin-top:544.1pt;width:261pt;height:36pt;z-index:251657216;mso-position-horizontal-relative:text;mso-position-vertical-relative:text">
            <v:textbox style="mso-next-textbox:#_x0000_s1034">
              <w:txbxContent>
                <w:p w:rsidR="00920515" w:rsidRPr="00B647F8" w:rsidRDefault="00920515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647F8">
                    <w:rPr>
                      <w:rFonts w:ascii="Arial" w:hAnsi="Arial" w:cs="Arial"/>
                      <w:sz w:val="20"/>
                      <w:szCs w:val="20"/>
                    </w:rPr>
                    <w:t>Name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                                                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-9pt;margin-top:580.1pt;width:261pt;height:90pt;z-index:251659264;mso-position-horizontal-relative:text;mso-position-vertical-relative:text">
            <v:textbox style="mso-next-textbox:#_x0000_s1035">
              <w:txbxContent>
                <w:p w:rsidR="00920515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Address                                                                         </w:t>
                  </w:r>
                </w:p>
                <w:p w:rsidR="00920515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20515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20515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20515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20515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920515" w:rsidRPr="00B647F8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-9pt;margin-top:670.1pt;width:261pt;height:36pt;z-index:251660288;mso-position-horizontal-relative:text;mso-position-vertical-relative:text">
            <v:textbox style="mso-next-textbox:#_x0000_s1036">
              <w:txbxContent>
                <w:p w:rsidR="00920515" w:rsidRPr="00B647F8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Daytime Contact Number                             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-9pt;margin-top:706.1pt;width:261pt;height:36pt;z-index:251661312;mso-position-horizontal-relative:text;mso-position-vertical-relative:text">
            <v:textbox style="mso-next-textbox:#_x0000_s1037">
              <w:txbxContent>
                <w:p w:rsidR="00920515" w:rsidRPr="00B647F8" w:rsidRDefault="00920515" w:rsidP="003D646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Email                                                                            </w:t>
                  </w:r>
                </w:p>
              </w:txbxContent>
            </v:textbox>
          </v:shape>
        </w:pict>
      </w:r>
      <w:r>
        <w:tab/>
      </w:r>
    </w:p>
    <w:sectPr w:rsidR="00920515" w:rsidSect="00F321B4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ocumentProtection w:edit="readOnly" w:formatting="1" w:enforcement="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0C7F"/>
    <w:rsid w:val="00020261"/>
    <w:rsid w:val="00026865"/>
    <w:rsid w:val="00027E2C"/>
    <w:rsid w:val="00031437"/>
    <w:rsid w:val="000669A7"/>
    <w:rsid w:val="00090BDE"/>
    <w:rsid w:val="000F0006"/>
    <w:rsid w:val="0013419C"/>
    <w:rsid w:val="0019626D"/>
    <w:rsid w:val="001B2BEC"/>
    <w:rsid w:val="001B3145"/>
    <w:rsid w:val="001D6CC8"/>
    <w:rsid w:val="001F73A6"/>
    <w:rsid w:val="00210EAC"/>
    <w:rsid w:val="00292B23"/>
    <w:rsid w:val="0029644F"/>
    <w:rsid w:val="002A51C4"/>
    <w:rsid w:val="002D58D1"/>
    <w:rsid w:val="002D5A12"/>
    <w:rsid w:val="003018F1"/>
    <w:rsid w:val="003026D5"/>
    <w:rsid w:val="0032049B"/>
    <w:rsid w:val="0035459E"/>
    <w:rsid w:val="00373307"/>
    <w:rsid w:val="0038363F"/>
    <w:rsid w:val="003A6E0B"/>
    <w:rsid w:val="003B442B"/>
    <w:rsid w:val="003C38C1"/>
    <w:rsid w:val="003D6462"/>
    <w:rsid w:val="00416827"/>
    <w:rsid w:val="004172A3"/>
    <w:rsid w:val="00457C66"/>
    <w:rsid w:val="0047372B"/>
    <w:rsid w:val="004A4044"/>
    <w:rsid w:val="0050567F"/>
    <w:rsid w:val="005427C8"/>
    <w:rsid w:val="005A197C"/>
    <w:rsid w:val="00622356"/>
    <w:rsid w:val="00665351"/>
    <w:rsid w:val="006A6559"/>
    <w:rsid w:val="006B3317"/>
    <w:rsid w:val="006C7960"/>
    <w:rsid w:val="006D6E30"/>
    <w:rsid w:val="00703BF5"/>
    <w:rsid w:val="00717E65"/>
    <w:rsid w:val="007431B2"/>
    <w:rsid w:val="00757B9C"/>
    <w:rsid w:val="00763803"/>
    <w:rsid w:val="00783954"/>
    <w:rsid w:val="007A1412"/>
    <w:rsid w:val="007C010F"/>
    <w:rsid w:val="007C50A0"/>
    <w:rsid w:val="007F26E3"/>
    <w:rsid w:val="007F7D51"/>
    <w:rsid w:val="00816619"/>
    <w:rsid w:val="00833255"/>
    <w:rsid w:val="00845ADA"/>
    <w:rsid w:val="00847B77"/>
    <w:rsid w:val="00851E56"/>
    <w:rsid w:val="00867982"/>
    <w:rsid w:val="00885A63"/>
    <w:rsid w:val="0089289F"/>
    <w:rsid w:val="008E526C"/>
    <w:rsid w:val="008F494F"/>
    <w:rsid w:val="0090332F"/>
    <w:rsid w:val="00920515"/>
    <w:rsid w:val="00945C89"/>
    <w:rsid w:val="0099754A"/>
    <w:rsid w:val="009978C1"/>
    <w:rsid w:val="009A28AE"/>
    <w:rsid w:val="009A5DA3"/>
    <w:rsid w:val="009C2705"/>
    <w:rsid w:val="009E04B2"/>
    <w:rsid w:val="009E4350"/>
    <w:rsid w:val="009E719E"/>
    <w:rsid w:val="00A400D4"/>
    <w:rsid w:val="00A42CD6"/>
    <w:rsid w:val="00A56C7D"/>
    <w:rsid w:val="00AC7BE1"/>
    <w:rsid w:val="00AE73D9"/>
    <w:rsid w:val="00AF5726"/>
    <w:rsid w:val="00B0646A"/>
    <w:rsid w:val="00B32BA3"/>
    <w:rsid w:val="00B647F8"/>
    <w:rsid w:val="00B85AF5"/>
    <w:rsid w:val="00BC0C7F"/>
    <w:rsid w:val="00BC3C81"/>
    <w:rsid w:val="00C61510"/>
    <w:rsid w:val="00C84D99"/>
    <w:rsid w:val="00C94CC5"/>
    <w:rsid w:val="00CB7EF5"/>
    <w:rsid w:val="00CD0811"/>
    <w:rsid w:val="00CD7AA9"/>
    <w:rsid w:val="00CE1A05"/>
    <w:rsid w:val="00D52785"/>
    <w:rsid w:val="00D642F2"/>
    <w:rsid w:val="00D86B12"/>
    <w:rsid w:val="00D931AD"/>
    <w:rsid w:val="00DA1D48"/>
    <w:rsid w:val="00DB0E7A"/>
    <w:rsid w:val="00DD20B5"/>
    <w:rsid w:val="00E232E0"/>
    <w:rsid w:val="00E3236B"/>
    <w:rsid w:val="00E51E9E"/>
    <w:rsid w:val="00EB14AC"/>
    <w:rsid w:val="00EB2F9D"/>
    <w:rsid w:val="00EB649E"/>
    <w:rsid w:val="00EB7A21"/>
    <w:rsid w:val="00EC34D8"/>
    <w:rsid w:val="00ED7A1A"/>
    <w:rsid w:val="00F310E7"/>
    <w:rsid w:val="00F321B4"/>
    <w:rsid w:val="00F45AEA"/>
    <w:rsid w:val="00F82243"/>
    <w:rsid w:val="00F8771A"/>
    <w:rsid w:val="00FA5FA2"/>
    <w:rsid w:val="00FC1B48"/>
    <w:rsid w:val="00FD4B68"/>
    <w:rsid w:val="00FF3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E73D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AE73D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rhianroberts1967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1</Pages>
  <Words>36</Words>
  <Characters>211</Characters>
  <Application>Microsoft Office Outlook</Application>
  <DocSecurity>0</DocSecurity>
  <Lines>0</Lines>
  <Paragraphs>0</Paragraphs>
  <ScaleCrop>false</ScaleCrop>
  <Company>British Horse Society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brccompetitions</dc:creator>
  <cp:keywords/>
  <dc:description/>
  <cp:lastModifiedBy>Rhian</cp:lastModifiedBy>
  <cp:revision>5</cp:revision>
  <cp:lastPrinted>2014-08-28T13:19:00Z</cp:lastPrinted>
  <dcterms:created xsi:type="dcterms:W3CDTF">2019-09-22T18:33:00Z</dcterms:created>
  <dcterms:modified xsi:type="dcterms:W3CDTF">2019-09-22T18:57:00Z</dcterms:modified>
</cp:coreProperties>
</file>