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788" w:rsidRDefault="0070178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18pt;width:351.05pt;height:108pt;z-index:251652096" filled="f" fillcolor="navy" stroked="f">
            <v:textbox style="mso-next-textbox:#_x0000_s1026">
              <w:txbxContent>
                <w:p w:rsidR="00701788" w:rsidRPr="00651018" w:rsidRDefault="00701788" w:rsidP="006C7960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>BRC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 xml:space="preserve"> 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>Novice Winter Qualifier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 xml:space="preserve"> - 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>Area 19 Entry Form 19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>/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>20</w:t>
                  </w:r>
                </w:p>
                <w:p w:rsidR="00701788" w:rsidRPr="008D240B" w:rsidRDefault="00701788">
                  <w:pPr>
                    <w:rPr>
                      <w:rFonts w:ascii="Arial" w:hAnsi="Arial" w:cs="Arial"/>
                      <w:bCs/>
                      <w:color w:val="365F91"/>
                    </w:rPr>
                  </w:pPr>
                  <w:r w:rsidRPr="008D240B">
                    <w:rPr>
                      <w:rFonts w:ascii="Arial" w:hAnsi="Arial" w:cs="Arial"/>
                      <w:bCs/>
                      <w:color w:val="365F91"/>
                    </w:rPr>
                    <w:t>Please use as many forms as required</w:t>
                  </w:r>
                </w:p>
                <w:p w:rsidR="00701788" w:rsidRPr="00651018" w:rsidRDefault="00701788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>
                    <w:rPr>
                      <w:rFonts w:ascii="Arial" w:hAnsi="Arial" w:cs="Arial"/>
                      <w:b/>
                      <w:color w:val="365F91"/>
                    </w:rPr>
                    <w:t>3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  <w:vertAlign w:val="superscript"/>
                    </w:rPr>
                    <w:t>rd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 xml:space="preserve"> November 2019 Senior 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 xml:space="preserve">Dressage </w:t>
                  </w:r>
                </w:p>
                <w:p w:rsidR="00701788" w:rsidRDefault="00701788" w:rsidP="008D240B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>17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  <w:vertAlign w:val="superscript"/>
                    </w:rPr>
                    <w:t>th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 xml:space="preserve"> November 2019 Junior dressage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 xml:space="preserve"> and showjumping including Senior 70cm 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 xml:space="preserve"> </w:t>
                  </w:r>
                </w:p>
                <w:p w:rsidR="00701788" w:rsidRPr="00651018" w:rsidRDefault="00701788" w:rsidP="00651018">
                  <w:pPr>
                    <w:jc w:val="both"/>
                    <w:rPr>
                      <w:rFonts w:ascii="Arial" w:hAnsi="Arial" w:cs="Arial"/>
                      <w:b/>
                      <w:color w:val="365F91"/>
                    </w:rPr>
                  </w:pPr>
                  <w:r>
                    <w:rPr>
                      <w:rFonts w:ascii="Arial" w:hAnsi="Arial" w:cs="Arial"/>
                      <w:b/>
                      <w:color w:val="365F91"/>
                    </w:rPr>
                    <w:t>16</w:t>
                  </w:r>
                  <w:r w:rsidRPr="008D240B">
                    <w:rPr>
                      <w:rFonts w:ascii="Arial" w:hAnsi="Arial" w:cs="Arial"/>
                      <w:b/>
                      <w:color w:val="365F91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 xml:space="preserve"> February 2020 Senior Showjumping</w:t>
                  </w:r>
                  <w:r w:rsidRPr="00651018">
                    <w:rPr>
                      <w:rFonts w:ascii="Arial" w:hAnsi="Arial" w:cs="Arial"/>
                      <w:b/>
                      <w:color w:val="365F91"/>
                    </w:rPr>
                    <w:t xml:space="preserve"> </w:t>
                  </w:r>
                </w:p>
                <w:p w:rsidR="00701788" w:rsidRPr="00851E56" w:rsidRDefault="00701788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>
                    <w:rPr>
                      <w:rFonts w:ascii="Arial" w:hAnsi="Arial" w:cs="Arial"/>
                      <w:b/>
                      <w:color w:val="365F91"/>
                    </w:rPr>
                    <w:t>All to be held at Duchy College, PL17 8PB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4" o:spid="_x0000_s1027" type="#_x0000_t75" style="position:absolute;margin-left:338.85pt;margin-top:-10.2pt;width:83.35pt;height:62.35pt;z-index:-251653120;visibility:visible">
            <v:imagedata r:id="rId4" o:title=""/>
          </v:shape>
        </w:pict>
      </w:r>
      <w:r>
        <w:rPr>
          <w:noProof/>
        </w:rPr>
        <w:pict>
          <v:shape id="_x0000_s1028" type="#_x0000_t75" style="position:absolute;margin-left:442.65pt;margin-top:-28.2pt;width:99.8pt;height:118.2pt;z-index:251662336">
            <v:imagedata r:id="rId5" o:title=""/>
            <w10:wrap type="square"/>
          </v:shape>
        </w:pict>
      </w:r>
    </w:p>
    <w:tbl>
      <w:tblPr>
        <w:tblpPr w:leftFromText="180" w:rightFromText="180" w:vertAnchor="text" w:horzAnchor="margin" w:tblpY="2966"/>
        <w:tblW w:w="10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2"/>
        <w:gridCol w:w="1116"/>
        <w:gridCol w:w="923"/>
        <w:gridCol w:w="2694"/>
        <w:gridCol w:w="3064"/>
        <w:gridCol w:w="1955"/>
      </w:tblGrid>
      <w:tr w:rsidR="00701788" w:rsidRPr="00DB0E7A" w:rsidTr="00DB0E7A">
        <w:trPr>
          <w:trHeight w:val="855"/>
        </w:trPr>
        <w:tc>
          <w:tcPr>
            <w:tcW w:w="942" w:type="dxa"/>
            <w:vAlign w:val="center"/>
          </w:tcPr>
          <w:p w:rsidR="00701788" w:rsidRPr="00DB0E7A" w:rsidRDefault="00701788" w:rsidP="00DB0E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CLASS</w:t>
            </w:r>
          </w:p>
          <w:p w:rsidR="00701788" w:rsidRPr="00DB0E7A" w:rsidRDefault="00701788" w:rsidP="00DB0E7A">
            <w:pPr>
              <w:ind w:left="1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01788" w:rsidRPr="00DB0E7A" w:rsidRDefault="00701788" w:rsidP="00DB0E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TEST</w:t>
            </w:r>
          </w:p>
          <w:p w:rsidR="00701788" w:rsidRPr="00DB0E7A" w:rsidRDefault="00701788" w:rsidP="00DB0E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3" w:type="dxa"/>
          </w:tcPr>
          <w:p w:rsidR="00701788" w:rsidRPr="00DB0E7A" w:rsidRDefault="00701788" w:rsidP="00DB0E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Senior (s) Junior (j)</w:t>
            </w:r>
          </w:p>
        </w:tc>
        <w:tc>
          <w:tcPr>
            <w:tcW w:w="2694" w:type="dxa"/>
            <w:vAlign w:val="center"/>
          </w:tcPr>
          <w:p w:rsidR="00701788" w:rsidRPr="00DB0E7A" w:rsidRDefault="00701788" w:rsidP="00C766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RIDER</w:t>
            </w:r>
          </w:p>
        </w:tc>
        <w:tc>
          <w:tcPr>
            <w:tcW w:w="3064" w:type="dxa"/>
            <w:vAlign w:val="center"/>
          </w:tcPr>
          <w:p w:rsidR="00701788" w:rsidRPr="00DB0E7A" w:rsidRDefault="00701788" w:rsidP="00DB0E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HORSE</w:t>
            </w:r>
          </w:p>
        </w:tc>
        <w:tc>
          <w:tcPr>
            <w:tcW w:w="1955" w:type="dxa"/>
            <w:vAlign w:val="center"/>
          </w:tcPr>
          <w:p w:rsidR="00701788" w:rsidRPr="00DB0E7A" w:rsidRDefault="00701788" w:rsidP="00DB0E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MEMBERSHIP NO</w:t>
            </w:r>
          </w:p>
        </w:tc>
      </w:tr>
      <w:tr w:rsidR="00701788" w:rsidRPr="00DB0E7A" w:rsidTr="0048289A">
        <w:trPr>
          <w:trHeight w:val="369"/>
        </w:trPr>
        <w:tc>
          <w:tcPr>
            <w:tcW w:w="942" w:type="dxa"/>
          </w:tcPr>
          <w:p w:rsidR="00701788" w:rsidRPr="00DB0E7A" w:rsidRDefault="00701788" w:rsidP="00BF0EE3">
            <w:pPr>
              <w:ind w:left="1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</w:t>
            </w:r>
          </w:p>
        </w:tc>
        <w:tc>
          <w:tcPr>
            <w:tcW w:w="1116" w:type="dxa"/>
          </w:tcPr>
          <w:p w:rsidR="00701788" w:rsidRDefault="00701788" w:rsidP="00BF0E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 A</w:t>
            </w:r>
          </w:p>
        </w:tc>
        <w:tc>
          <w:tcPr>
            <w:tcW w:w="923" w:type="dxa"/>
          </w:tcPr>
          <w:p w:rsidR="00701788" w:rsidRPr="00DB0E7A" w:rsidRDefault="00701788" w:rsidP="00BF0EE3">
            <w:pPr>
              <w:rPr>
                <w:rFonts w:ascii="Arial" w:hAnsi="Arial" w:cs="Arial"/>
              </w:rPr>
            </w:pPr>
            <w:permStart w:id="0" w:edGrp="everyone"/>
            <w:r>
              <w:rPr>
                <w:rFonts w:ascii="Arial" w:hAnsi="Arial" w:cs="Arial"/>
              </w:rPr>
              <w:t xml:space="preserve">  </w:t>
            </w:r>
            <w:permEnd w:id="0"/>
          </w:p>
        </w:tc>
        <w:tc>
          <w:tcPr>
            <w:tcW w:w="2694" w:type="dxa"/>
          </w:tcPr>
          <w:p w:rsidR="00701788" w:rsidRPr="00DB0E7A" w:rsidRDefault="00701788" w:rsidP="00BF0EE3">
            <w:pPr>
              <w:rPr>
                <w:rFonts w:ascii="Arial" w:hAnsi="Arial" w:cs="Arial"/>
              </w:rPr>
            </w:pPr>
            <w:permStart w:id="1" w:edGrp="everyone"/>
            <w:r>
              <w:rPr>
                <w:rFonts w:ascii="Arial" w:hAnsi="Arial" w:cs="Arial"/>
              </w:rPr>
              <w:t xml:space="preserve">  </w:t>
            </w:r>
            <w:permEnd w:id="1"/>
          </w:p>
        </w:tc>
        <w:tc>
          <w:tcPr>
            <w:tcW w:w="3064" w:type="dxa"/>
          </w:tcPr>
          <w:p w:rsidR="00701788" w:rsidRPr="00DB0E7A" w:rsidRDefault="00701788" w:rsidP="00BF0EE3">
            <w:pPr>
              <w:rPr>
                <w:rFonts w:ascii="Arial" w:hAnsi="Arial" w:cs="Arial"/>
                <w:b/>
                <w:sz w:val="20"/>
                <w:szCs w:val="20"/>
              </w:rPr>
            </w:pPr>
            <w:permStart w:id="2" w:edGrp="everyone"/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ermEnd w:id="2"/>
          </w:p>
        </w:tc>
        <w:tc>
          <w:tcPr>
            <w:tcW w:w="1955" w:type="dxa"/>
          </w:tcPr>
          <w:p w:rsidR="00701788" w:rsidRPr="00DB0E7A" w:rsidRDefault="00701788" w:rsidP="00BF0EE3">
            <w:pPr>
              <w:rPr>
                <w:rFonts w:ascii="Arial" w:hAnsi="Arial" w:cs="Arial"/>
                <w:b/>
                <w:sz w:val="20"/>
                <w:szCs w:val="20"/>
              </w:rPr>
            </w:pPr>
            <w:permStart w:id="3" w:edGrp="everyone"/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ermEnd w:id="3"/>
          </w:p>
        </w:tc>
      </w:tr>
      <w:tr w:rsidR="00701788" w:rsidRPr="00DB0E7A" w:rsidTr="00DB0E7A">
        <w:trPr>
          <w:trHeight w:val="369"/>
        </w:trPr>
        <w:tc>
          <w:tcPr>
            <w:tcW w:w="942" w:type="dxa"/>
            <w:vMerge w:val="restart"/>
            <w:textDirection w:val="btLr"/>
            <w:vAlign w:val="center"/>
          </w:tcPr>
          <w:p w:rsidR="00701788" w:rsidRPr="00DB0E7A" w:rsidRDefault="00701788" w:rsidP="00DB0E7A">
            <w:pPr>
              <w:ind w:left="180" w:right="113"/>
              <w:jc w:val="center"/>
              <w:rPr>
                <w:rFonts w:ascii="Arial" w:hAnsi="Arial" w:cs="Arial"/>
              </w:rPr>
            </w:pPr>
            <w:permStart w:id="4" w:edGrp="everyone" w:colFirst="2" w:colLast="2"/>
            <w:permStart w:id="5" w:edGrp="everyone" w:colFirst="3" w:colLast="3"/>
            <w:permStart w:id="6" w:edGrp="everyone" w:colFirst="4" w:colLast="4"/>
            <w:permStart w:id="7" w:edGrp="everyone" w:colFirst="5" w:colLast="5"/>
            <w:r w:rsidRPr="00DB0E7A">
              <w:rPr>
                <w:rFonts w:ascii="Arial" w:hAnsi="Arial" w:cs="Arial"/>
              </w:rPr>
              <w:t>Dressage</w:t>
            </w:r>
          </w:p>
        </w:tc>
        <w:tc>
          <w:tcPr>
            <w:tcW w:w="1116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P7</w:t>
            </w:r>
          </w:p>
        </w:tc>
        <w:tc>
          <w:tcPr>
            <w:tcW w:w="923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DB0E7A">
        <w:trPr>
          <w:trHeight w:val="369"/>
        </w:trPr>
        <w:tc>
          <w:tcPr>
            <w:tcW w:w="942" w:type="dxa"/>
            <w:vMerge/>
          </w:tcPr>
          <w:p w:rsidR="00701788" w:rsidRPr="00DB0E7A" w:rsidRDefault="00701788" w:rsidP="00DB0E7A">
            <w:pPr>
              <w:ind w:left="180"/>
              <w:jc w:val="center"/>
              <w:rPr>
                <w:rFonts w:ascii="Arial" w:hAnsi="Arial" w:cs="Arial"/>
              </w:rPr>
            </w:pPr>
            <w:permStart w:id="8" w:edGrp="everyone" w:colFirst="2" w:colLast="2"/>
            <w:permStart w:id="9" w:edGrp="everyone" w:colFirst="3" w:colLast="3"/>
            <w:permStart w:id="10" w:edGrp="everyone" w:colFirst="4" w:colLast="4"/>
            <w:permStart w:id="11" w:edGrp="everyone" w:colFirst="5" w:colLast="5"/>
            <w:permEnd w:id="4"/>
            <w:permEnd w:id="5"/>
            <w:permEnd w:id="6"/>
            <w:permEnd w:id="7"/>
          </w:p>
        </w:tc>
        <w:tc>
          <w:tcPr>
            <w:tcW w:w="1116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P12</w:t>
            </w:r>
          </w:p>
        </w:tc>
        <w:tc>
          <w:tcPr>
            <w:tcW w:w="923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DB0E7A">
        <w:trPr>
          <w:trHeight w:val="369"/>
        </w:trPr>
        <w:tc>
          <w:tcPr>
            <w:tcW w:w="942" w:type="dxa"/>
            <w:vMerge/>
          </w:tcPr>
          <w:p w:rsidR="00701788" w:rsidRPr="00DB0E7A" w:rsidRDefault="00701788" w:rsidP="00DB0E7A">
            <w:pPr>
              <w:ind w:left="180"/>
              <w:jc w:val="center"/>
              <w:rPr>
                <w:rFonts w:ascii="Arial" w:hAnsi="Arial" w:cs="Arial"/>
              </w:rPr>
            </w:pPr>
            <w:permStart w:id="12" w:edGrp="everyone" w:colFirst="2" w:colLast="2"/>
            <w:permStart w:id="13" w:edGrp="everyone" w:colFirst="3" w:colLast="3"/>
            <w:permStart w:id="14" w:edGrp="everyone" w:colFirst="4" w:colLast="4"/>
            <w:permStart w:id="15" w:edGrp="everyone" w:colFirst="5" w:colLast="5"/>
            <w:permEnd w:id="8"/>
            <w:permEnd w:id="9"/>
            <w:permEnd w:id="10"/>
            <w:permEnd w:id="11"/>
          </w:p>
        </w:tc>
        <w:tc>
          <w:tcPr>
            <w:tcW w:w="1116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N28</w:t>
            </w:r>
          </w:p>
        </w:tc>
        <w:tc>
          <w:tcPr>
            <w:tcW w:w="923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DB0E7A">
        <w:trPr>
          <w:trHeight w:val="369"/>
        </w:trPr>
        <w:tc>
          <w:tcPr>
            <w:tcW w:w="942" w:type="dxa"/>
            <w:vMerge/>
          </w:tcPr>
          <w:p w:rsidR="00701788" w:rsidRPr="00DB0E7A" w:rsidRDefault="00701788" w:rsidP="00DB0E7A">
            <w:pPr>
              <w:ind w:left="180"/>
              <w:jc w:val="center"/>
              <w:rPr>
                <w:rFonts w:ascii="Arial" w:hAnsi="Arial" w:cs="Arial"/>
              </w:rPr>
            </w:pPr>
            <w:permStart w:id="16" w:edGrp="everyone" w:colFirst="2" w:colLast="2"/>
            <w:permStart w:id="17" w:edGrp="everyone" w:colFirst="3" w:colLast="3"/>
            <w:permStart w:id="18" w:edGrp="everyone" w:colFirst="4" w:colLast="4"/>
            <w:permStart w:id="19" w:edGrp="everyone" w:colFirst="5" w:colLast="5"/>
            <w:permEnd w:id="12"/>
            <w:permEnd w:id="13"/>
            <w:permEnd w:id="14"/>
            <w:permEnd w:id="15"/>
          </w:p>
        </w:tc>
        <w:tc>
          <w:tcPr>
            <w:tcW w:w="1116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N30</w:t>
            </w:r>
          </w:p>
        </w:tc>
        <w:tc>
          <w:tcPr>
            <w:tcW w:w="923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01788" w:rsidRPr="00DB0E7A" w:rsidRDefault="00701788" w:rsidP="00DB0E7A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C30EA1">
        <w:trPr>
          <w:trHeight w:val="369"/>
        </w:trPr>
        <w:tc>
          <w:tcPr>
            <w:tcW w:w="2058" w:type="dxa"/>
            <w:gridSpan w:val="2"/>
            <w:vMerge w:val="restart"/>
            <w:textDirection w:val="btLr"/>
            <w:vAlign w:val="center"/>
          </w:tcPr>
          <w:p w:rsidR="00701788" w:rsidRPr="00DB0E7A" w:rsidRDefault="00701788" w:rsidP="00906E38">
            <w:pPr>
              <w:jc w:val="center"/>
              <w:rPr>
                <w:rFonts w:ascii="Arial" w:hAnsi="Arial" w:cs="Arial"/>
              </w:rPr>
            </w:pPr>
            <w:permStart w:id="20" w:edGrp="everyone" w:colFirst="1" w:colLast="1"/>
            <w:permStart w:id="21" w:edGrp="everyone" w:colFirst="2" w:colLast="2"/>
            <w:permStart w:id="22" w:edGrp="everyone" w:colFirst="3" w:colLast="3"/>
            <w:permStart w:id="23" w:edGrp="everyone" w:colFirst="4" w:colLast="4"/>
            <w:permEnd w:id="16"/>
            <w:permEnd w:id="17"/>
            <w:permEnd w:id="18"/>
            <w:permEnd w:id="19"/>
            <w:r w:rsidRPr="00DB0E7A">
              <w:rPr>
                <w:rFonts w:ascii="Arial" w:hAnsi="Arial" w:cs="Arial"/>
              </w:rPr>
              <w:t>Show  Jumping</w:t>
            </w:r>
            <w:r>
              <w:rPr>
                <w:rFonts w:ascii="Arial" w:hAnsi="Arial" w:cs="Arial"/>
              </w:rPr>
              <w:t xml:space="preserve"> 70(Teams/  Individuals)</w:t>
            </w:r>
          </w:p>
        </w:tc>
        <w:tc>
          <w:tcPr>
            <w:tcW w:w="923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C30EA1">
        <w:trPr>
          <w:trHeight w:val="369"/>
        </w:trPr>
        <w:tc>
          <w:tcPr>
            <w:tcW w:w="2058" w:type="dxa"/>
            <w:gridSpan w:val="2"/>
            <w:vMerge/>
            <w:vAlign w:val="center"/>
          </w:tcPr>
          <w:p w:rsidR="00701788" w:rsidRPr="00DB0E7A" w:rsidRDefault="00701788" w:rsidP="00DB0E7A">
            <w:pPr>
              <w:jc w:val="center"/>
              <w:rPr>
                <w:rFonts w:ascii="Arial" w:hAnsi="Arial" w:cs="Arial"/>
              </w:rPr>
            </w:pPr>
            <w:permStart w:id="24" w:edGrp="everyone" w:colFirst="1" w:colLast="1"/>
            <w:permStart w:id="25" w:edGrp="everyone" w:colFirst="2" w:colLast="2"/>
            <w:permStart w:id="26" w:edGrp="everyone" w:colFirst="3" w:colLast="3"/>
            <w:permStart w:id="27" w:edGrp="everyone" w:colFirst="4" w:colLast="4"/>
            <w:permEnd w:id="20"/>
            <w:permEnd w:id="21"/>
            <w:permEnd w:id="22"/>
            <w:permEnd w:id="23"/>
          </w:p>
        </w:tc>
        <w:tc>
          <w:tcPr>
            <w:tcW w:w="923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C30EA1">
        <w:trPr>
          <w:trHeight w:val="369"/>
        </w:trPr>
        <w:tc>
          <w:tcPr>
            <w:tcW w:w="2058" w:type="dxa"/>
            <w:gridSpan w:val="2"/>
            <w:vMerge/>
            <w:vAlign w:val="center"/>
          </w:tcPr>
          <w:p w:rsidR="00701788" w:rsidRPr="00DB0E7A" w:rsidRDefault="00701788" w:rsidP="00DB0E7A">
            <w:pPr>
              <w:jc w:val="center"/>
              <w:rPr>
                <w:rFonts w:ascii="Arial" w:hAnsi="Arial" w:cs="Arial"/>
              </w:rPr>
            </w:pPr>
            <w:permStart w:id="28" w:edGrp="everyone" w:colFirst="1" w:colLast="1"/>
            <w:permStart w:id="29" w:edGrp="everyone" w:colFirst="2" w:colLast="2"/>
            <w:permStart w:id="30" w:edGrp="everyone" w:colFirst="3" w:colLast="3"/>
            <w:permStart w:id="31" w:edGrp="everyone" w:colFirst="4" w:colLast="4"/>
            <w:permEnd w:id="24"/>
            <w:permEnd w:id="25"/>
            <w:permEnd w:id="26"/>
            <w:permEnd w:id="27"/>
          </w:p>
        </w:tc>
        <w:tc>
          <w:tcPr>
            <w:tcW w:w="923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C30EA1">
        <w:trPr>
          <w:trHeight w:val="369"/>
        </w:trPr>
        <w:tc>
          <w:tcPr>
            <w:tcW w:w="2058" w:type="dxa"/>
            <w:gridSpan w:val="2"/>
            <w:vMerge/>
            <w:vAlign w:val="center"/>
          </w:tcPr>
          <w:p w:rsidR="00701788" w:rsidRPr="00DB0E7A" w:rsidRDefault="00701788" w:rsidP="00DB0E7A">
            <w:pPr>
              <w:jc w:val="center"/>
              <w:rPr>
                <w:rFonts w:ascii="Arial" w:hAnsi="Arial" w:cs="Arial"/>
              </w:rPr>
            </w:pPr>
            <w:permStart w:id="32" w:edGrp="everyone" w:colFirst="1" w:colLast="1"/>
            <w:permStart w:id="33" w:edGrp="everyone" w:colFirst="2" w:colLast="2"/>
            <w:permStart w:id="34" w:edGrp="everyone" w:colFirst="3" w:colLast="3"/>
            <w:permStart w:id="35" w:edGrp="everyone" w:colFirst="4" w:colLast="4"/>
            <w:permEnd w:id="28"/>
            <w:permEnd w:id="29"/>
            <w:permEnd w:id="30"/>
            <w:permEnd w:id="31"/>
          </w:p>
        </w:tc>
        <w:tc>
          <w:tcPr>
            <w:tcW w:w="923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DB0E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C30EA1">
        <w:trPr>
          <w:trHeight w:val="369"/>
        </w:trPr>
        <w:tc>
          <w:tcPr>
            <w:tcW w:w="2058" w:type="dxa"/>
            <w:gridSpan w:val="2"/>
            <w:vMerge w:val="restart"/>
            <w:textDirection w:val="btLr"/>
            <w:vAlign w:val="center"/>
          </w:tcPr>
          <w:p w:rsidR="00701788" w:rsidRPr="00DB0E7A" w:rsidRDefault="00701788" w:rsidP="00906E38">
            <w:pPr>
              <w:jc w:val="center"/>
              <w:rPr>
                <w:rFonts w:ascii="Arial" w:hAnsi="Arial" w:cs="Arial"/>
              </w:rPr>
            </w:pPr>
            <w:permStart w:id="36" w:edGrp="everyone" w:colFirst="1" w:colLast="1"/>
            <w:permStart w:id="37" w:edGrp="everyone" w:colFirst="2" w:colLast="2"/>
            <w:permStart w:id="38" w:edGrp="everyone" w:colFirst="3" w:colLast="3"/>
            <w:permStart w:id="39" w:edGrp="everyone" w:colFirst="4" w:colLast="4"/>
            <w:permEnd w:id="32"/>
            <w:permEnd w:id="33"/>
            <w:permEnd w:id="34"/>
            <w:permEnd w:id="35"/>
            <w:r w:rsidRPr="00DB0E7A">
              <w:rPr>
                <w:rFonts w:ascii="Arial" w:hAnsi="Arial" w:cs="Arial"/>
              </w:rPr>
              <w:t>Show  Jumping</w:t>
            </w:r>
            <w:r>
              <w:rPr>
                <w:rFonts w:ascii="Arial" w:hAnsi="Arial" w:cs="Arial"/>
              </w:rPr>
              <w:t xml:space="preserve"> 80 (Teams/ Individuals)</w:t>
            </w:r>
          </w:p>
        </w:tc>
        <w:tc>
          <w:tcPr>
            <w:tcW w:w="923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C30EA1">
        <w:trPr>
          <w:trHeight w:val="369"/>
        </w:trPr>
        <w:tc>
          <w:tcPr>
            <w:tcW w:w="2058" w:type="dxa"/>
            <w:gridSpan w:val="2"/>
            <w:vMerge/>
          </w:tcPr>
          <w:p w:rsidR="00701788" w:rsidRPr="00DB0E7A" w:rsidRDefault="00701788" w:rsidP="00906E38">
            <w:pPr>
              <w:rPr>
                <w:rFonts w:ascii="Arial" w:hAnsi="Arial" w:cs="Arial"/>
              </w:rPr>
            </w:pPr>
            <w:permStart w:id="40" w:edGrp="everyone" w:colFirst="1" w:colLast="1"/>
            <w:permStart w:id="41" w:edGrp="everyone" w:colFirst="2" w:colLast="2"/>
            <w:permStart w:id="42" w:edGrp="everyone" w:colFirst="3" w:colLast="3"/>
            <w:permStart w:id="43" w:edGrp="everyone" w:colFirst="4" w:colLast="4"/>
            <w:permEnd w:id="36"/>
            <w:permEnd w:id="37"/>
            <w:permEnd w:id="38"/>
            <w:permEnd w:id="39"/>
          </w:p>
        </w:tc>
        <w:tc>
          <w:tcPr>
            <w:tcW w:w="923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C30EA1">
        <w:trPr>
          <w:trHeight w:val="369"/>
        </w:trPr>
        <w:tc>
          <w:tcPr>
            <w:tcW w:w="2058" w:type="dxa"/>
            <w:gridSpan w:val="2"/>
            <w:vMerge/>
          </w:tcPr>
          <w:p w:rsidR="00701788" w:rsidRPr="00DB0E7A" w:rsidRDefault="00701788" w:rsidP="00906E38">
            <w:pPr>
              <w:rPr>
                <w:rFonts w:ascii="Arial" w:hAnsi="Arial" w:cs="Arial"/>
              </w:rPr>
            </w:pPr>
            <w:permStart w:id="44" w:edGrp="everyone" w:colFirst="1" w:colLast="1"/>
            <w:permStart w:id="45" w:edGrp="everyone" w:colFirst="2" w:colLast="2"/>
            <w:permStart w:id="46" w:edGrp="everyone" w:colFirst="3" w:colLast="3"/>
            <w:permStart w:id="47" w:edGrp="everyone" w:colFirst="4" w:colLast="4"/>
            <w:permEnd w:id="40"/>
            <w:permEnd w:id="41"/>
            <w:permEnd w:id="42"/>
            <w:permEnd w:id="43"/>
          </w:p>
        </w:tc>
        <w:tc>
          <w:tcPr>
            <w:tcW w:w="923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1788" w:rsidRPr="00DB0E7A" w:rsidTr="00C30EA1">
        <w:trPr>
          <w:trHeight w:val="369"/>
        </w:trPr>
        <w:tc>
          <w:tcPr>
            <w:tcW w:w="2058" w:type="dxa"/>
            <w:gridSpan w:val="2"/>
            <w:vMerge/>
          </w:tcPr>
          <w:p w:rsidR="00701788" w:rsidRPr="00DB0E7A" w:rsidRDefault="00701788" w:rsidP="00906E38">
            <w:pPr>
              <w:rPr>
                <w:rFonts w:ascii="Arial" w:hAnsi="Arial" w:cs="Arial"/>
              </w:rPr>
            </w:pPr>
            <w:permStart w:id="48" w:edGrp="everyone" w:colFirst="1" w:colLast="1"/>
            <w:permStart w:id="49" w:edGrp="everyone" w:colFirst="2" w:colLast="2"/>
            <w:permStart w:id="50" w:edGrp="everyone" w:colFirst="3" w:colLast="3"/>
            <w:permStart w:id="51" w:edGrp="everyone" w:colFirst="4" w:colLast="4"/>
            <w:permEnd w:id="44"/>
            <w:permEnd w:id="45"/>
            <w:permEnd w:id="46"/>
            <w:permEnd w:id="47"/>
          </w:p>
        </w:tc>
        <w:tc>
          <w:tcPr>
            <w:tcW w:w="923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701788" w:rsidRPr="00DB0E7A" w:rsidRDefault="00701788" w:rsidP="00906E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ermEnd w:id="48"/>
    <w:permEnd w:id="49"/>
    <w:permEnd w:id="50"/>
    <w:permEnd w:id="51"/>
    <w:p w:rsidR="00701788" w:rsidRDefault="00701788" w:rsidP="009A5DA3">
      <w:pPr>
        <w:tabs>
          <w:tab w:val="left" w:pos="5910"/>
        </w:tabs>
      </w:pPr>
      <w:r>
        <w:rPr>
          <w:noProof/>
        </w:rPr>
        <w:pict>
          <v:shape id="_x0000_s1029" type="#_x0000_t202" style="position:absolute;margin-left:252.25pt;margin-top:509.9pt;width:281.05pt;height:252pt;z-index:251658240;mso-position-horizontal-relative:text;mso-position-vertical-relative:text" filled="f" fillcolor="#ffc" stroked="f">
            <v:textbox style="mso-next-textbox:#_x0000_s1029">
              <w:txbxContent>
                <w:p w:rsidR="00701788" w:rsidRDefault="00701788" w:rsidP="0076380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 w:rsidRPr="00651018">
                    <w:rPr>
                      <w:rFonts w:ascii="Arial" w:hAnsi="Arial" w:cs="Arial"/>
                      <w:bCs/>
                      <w:sz w:val="22"/>
                      <w:szCs w:val="22"/>
                    </w:rPr>
                    <w:t>ompleted forms be returned to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Rhian Roberts, 8 Lower Woodside, St Austell, Cornwall, PL25 5EQ or </w:t>
                  </w:r>
                  <w:hyperlink r:id="rId6" w:history="1">
                    <w:r w:rsidRPr="005A7E7B">
                      <w:rPr>
                        <w:rStyle w:val="Hyperlink"/>
                        <w:rFonts w:ascii="Arial" w:hAnsi="Arial" w:cs="Arial"/>
                        <w:b/>
                        <w:sz w:val="22"/>
                        <w:szCs w:val="22"/>
                      </w:rPr>
                      <w:t>rhianroberts1967@gmail.com</w:t>
                    </w:r>
                  </w:hyperlink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minimum 7 days before the competition date</w:t>
                  </w:r>
                  <w:r w:rsidRPr="00847B77">
                    <w:rPr>
                      <w:rFonts w:ascii="Arial" w:hAnsi="Arial" w:cs="Arial"/>
                      <w:b/>
                      <w:sz w:val="22"/>
                      <w:szCs w:val="22"/>
                    </w:rPr>
                    <w:t>.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</w:p>
                <w:p w:rsidR="00701788" w:rsidRDefault="00701788" w:rsidP="0076380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701788" w:rsidRPr="00847B77" w:rsidRDefault="00701788" w:rsidP="0076380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E</w:t>
                  </w:r>
                  <w:r w:rsidRPr="00847B7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ntry fees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are £50 per team and £12.50 per individual</w:t>
                  </w:r>
                  <w:r w:rsidRPr="00847B77">
                    <w:rPr>
                      <w:rFonts w:ascii="Arial" w:hAnsi="Arial" w:cs="Arial"/>
                      <w:b/>
                      <w:sz w:val="22"/>
                      <w:szCs w:val="22"/>
                    </w:rPr>
                    <w:t>.</w:t>
                  </w:r>
                </w:p>
                <w:p w:rsidR="00701788" w:rsidRPr="00847B77" w:rsidRDefault="00701788" w:rsidP="0076380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701788" w:rsidRPr="00651018" w:rsidRDefault="00701788" w:rsidP="00090BDE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651018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 agree (on behalf of the competing member/s) to be bound by the rules of British Riding Clubs. I also understand that in the unfortunate event of cancellation, refunds will be dealt with in accordance with the current Handbook. I have checked that all horses’ flu vaccinations are correct.</w:t>
                  </w:r>
                </w:p>
                <w:p w:rsidR="00701788" w:rsidRPr="00651018" w:rsidRDefault="00701788" w:rsidP="00090BDE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:rsidR="00701788" w:rsidRPr="00651018" w:rsidRDefault="00701788" w:rsidP="00090BDE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651018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It is the Team Manager’s responsibility to gain parental consent for juniors to participate at BRC events.</w:t>
                  </w:r>
                </w:p>
                <w:p w:rsidR="00701788" w:rsidRPr="00090BDE" w:rsidRDefault="00701788" w:rsidP="00090BDE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701788" w:rsidRPr="00847B77" w:rsidRDefault="00701788" w:rsidP="00090BDE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090BD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Signed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                                    </w:t>
                  </w:r>
                  <w:r w:rsidRPr="00090BD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Date </w:t>
                  </w:r>
                  <w:r w:rsidRPr="00090BDE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</w:r>
                  <w:r w:rsidRPr="00090BDE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-14pt;margin-top:671.9pt;width:261pt;height:36pt;z-index:251661312;mso-position-horizontal-relative:text;mso-position-vertical-relative:text">
            <v:textbox style="mso-next-textbox:#_x0000_s1030">
              <w:txbxContent>
                <w:p w:rsidR="00701788" w:rsidRPr="00B647F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Email                                                     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-14pt;margin-top:635.9pt;width:261pt;height:36pt;z-index:251660288;mso-position-horizontal-relative:text;mso-position-vertical-relative:text">
            <v:textbox style="mso-next-textbox:#_x0000_s1031">
              <w:txbxContent>
                <w:p w:rsidR="00701788" w:rsidRPr="00B647F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Daytime Contact Number                             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-14pt;margin-top:545.9pt;width:261pt;height:90pt;z-index:251659264;mso-position-horizontal-relative:text;mso-position-vertical-relative:text">
            <v:textbox style="mso-next-textbox:#_x0000_s1032">
              <w:txbxContent>
                <w:p w:rsidR="0070178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Address                                                                        </w:t>
                  </w:r>
                </w:p>
                <w:p w:rsidR="0070178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70178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70178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70178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70178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701788" w:rsidRPr="00B647F8" w:rsidRDefault="00701788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-14pt;margin-top:509.9pt;width:261pt;height:36pt;z-index:251657216;mso-position-horizontal-relative:text;mso-position-vertical-relative:text">
            <v:textbox style="mso-next-textbox:#_x0000_s1033">
              <w:txbxContent>
                <w:p w:rsidR="00701788" w:rsidRPr="00B647F8" w:rsidRDefault="00701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647F8">
                    <w:rPr>
                      <w:rFonts w:ascii="Arial" w:hAnsi="Arial" w:cs="Arial"/>
                      <w:sz w:val="20"/>
                      <w:szCs w:val="20"/>
                    </w:rPr>
                    <w:t>Name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                                     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-9pt;margin-top:475.4pt;width:542.3pt;height:21pt;z-index:251656192;mso-position-horizontal-relative:text;mso-position-vertical-relative:text" fillcolor="#b8cce4" stroked="f">
            <v:textbox style="mso-next-textbox:#_x0000_s1034;mso-fit-shape-to-text:t">
              <w:txbxContent>
                <w:p w:rsidR="00701788" w:rsidRPr="00B647F8" w:rsidRDefault="00701788" w:rsidP="00B647F8">
                  <w:pPr>
                    <w:jc w:val="center"/>
                    <w:rPr>
                      <w:rFonts w:ascii="Arial" w:hAnsi="Arial" w:cs="Arial"/>
                      <w:b/>
                      <w:noProof/>
                    </w:rPr>
                  </w:pPr>
                  <w:r>
                    <w:rPr>
                      <w:rFonts w:ascii="Arial" w:hAnsi="Arial" w:cs="Arial"/>
                      <w:b/>
                      <w:noProof/>
                    </w:rPr>
                    <w:t>CONTACT DETAILS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35" type="#_x0000_t202" style="position:absolute;margin-left:-9pt;margin-top:125.9pt;width:542.3pt;height:18pt;z-index:251655168;mso-position-horizontal-relative:text;mso-position-vertical-relative:text" fillcolor="#b8cce4" stroked="f">
            <v:textbox style="mso-next-textbox:#_x0000_s1035">
              <w:txbxContent>
                <w:p w:rsidR="00701788" w:rsidRPr="00B647F8" w:rsidRDefault="00701788" w:rsidP="00B647F8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ENTRY DETAILS</w:t>
                  </w:r>
                </w:p>
                <w:p w:rsidR="00701788" w:rsidRDefault="00701788"/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369pt;margin-top:85.2pt;width:164.3pt;height:36pt;z-index:251654144;mso-position-horizontal-relative:text;mso-position-vertical-relative:text">
            <v:textbox style="mso-next-textbox:#_x0000_s1036">
              <w:txbxContent>
                <w:p w:rsidR="00701788" w:rsidRPr="006C7960" w:rsidRDefault="00701788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C79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AREA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19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-9pt;margin-top:85.2pt;width:378pt;height:36pt;z-index:251653120;mso-position-horizontal-relative:text;mso-position-vertical-relative:text">
            <v:textbox style="mso-next-textbox:#_x0000_s1037">
              <w:txbxContent>
                <w:p w:rsidR="00701788" w:rsidRPr="006C7960" w:rsidRDefault="00701788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C7960">
                    <w:rPr>
                      <w:rFonts w:ascii="Arial" w:hAnsi="Arial" w:cs="Arial"/>
                      <w:b/>
                      <w:sz w:val="20"/>
                      <w:szCs w:val="20"/>
                    </w:rPr>
                    <w:t>RIDING CLUB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                                                 </w:t>
                  </w:r>
                </w:p>
              </w:txbxContent>
            </v:textbox>
          </v:shape>
        </w:pict>
      </w:r>
      <w:r>
        <w:tab/>
      </w:r>
    </w:p>
    <w:sectPr w:rsidR="00701788" w:rsidSect="00F321B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cumentProtection w:edit="readOnly" w:formatting="1" w:enforcement="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0C7F"/>
    <w:rsid w:val="00020261"/>
    <w:rsid w:val="000669A7"/>
    <w:rsid w:val="00090BDE"/>
    <w:rsid w:val="000F0006"/>
    <w:rsid w:val="0019626D"/>
    <w:rsid w:val="001B3145"/>
    <w:rsid w:val="001D6CC8"/>
    <w:rsid w:val="00210EAC"/>
    <w:rsid w:val="0029644F"/>
    <w:rsid w:val="002D58D1"/>
    <w:rsid w:val="003026D5"/>
    <w:rsid w:val="00335829"/>
    <w:rsid w:val="0035459E"/>
    <w:rsid w:val="00373307"/>
    <w:rsid w:val="003A6E0B"/>
    <w:rsid w:val="003B442B"/>
    <w:rsid w:val="003B632F"/>
    <w:rsid w:val="003C38C1"/>
    <w:rsid w:val="003D6462"/>
    <w:rsid w:val="004172A3"/>
    <w:rsid w:val="00457C66"/>
    <w:rsid w:val="0048289A"/>
    <w:rsid w:val="004916E9"/>
    <w:rsid w:val="004A4044"/>
    <w:rsid w:val="004F57E3"/>
    <w:rsid w:val="00502172"/>
    <w:rsid w:val="0050567F"/>
    <w:rsid w:val="005231A6"/>
    <w:rsid w:val="00570AD6"/>
    <w:rsid w:val="005A197C"/>
    <w:rsid w:val="005A7E7B"/>
    <w:rsid w:val="00615D79"/>
    <w:rsid w:val="00622356"/>
    <w:rsid w:val="00651018"/>
    <w:rsid w:val="00665351"/>
    <w:rsid w:val="006A6559"/>
    <w:rsid w:val="006C7960"/>
    <w:rsid w:val="006E4F53"/>
    <w:rsid w:val="00701788"/>
    <w:rsid w:val="00717E65"/>
    <w:rsid w:val="00717F94"/>
    <w:rsid w:val="007431B2"/>
    <w:rsid w:val="00763803"/>
    <w:rsid w:val="00783954"/>
    <w:rsid w:val="00795AD4"/>
    <w:rsid w:val="007A1412"/>
    <w:rsid w:val="007C010F"/>
    <w:rsid w:val="007C50A0"/>
    <w:rsid w:val="007D23A8"/>
    <w:rsid w:val="007F26E3"/>
    <w:rsid w:val="00833255"/>
    <w:rsid w:val="00845648"/>
    <w:rsid w:val="00847B77"/>
    <w:rsid w:val="00851E56"/>
    <w:rsid w:val="00885A63"/>
    <w:rsid w:val="0089289F"/>
    <w:rsid w:val="00894CA8"/>
    <w:rsid w:val="008B7437"/>
    <w:rsid w:val="008D240B"/>
    <w:rsid w:val="008E3CF3"/>
    <w:rsid w:val="008F494F"/>
    <w:rsid w:val="008F506A"/>
    <w:rsid w:val="0090332F"/>
    <w:rsid w:val="00906E38"/>
    <w:rsid w:val="00945C89"/>
    <w:rsid w:val="00970907"/>
    <w:rsid w:val="009A28AE"/>
    <w:rsid w:val="009A5DA3"/>
    <w:rsid w:val="009C2705"/>
    <w:rsid w:val="009E04B2"/>
    <w:rsid w:val="009E4350"/>
    <w:rsid w:val="009E719E"/>
    <w:rsid w:val="00A400D4"/>
    <w:rsid w:val="00A42CD6"/>
    <w:rsid w:val="00A56C7D"/>
    <w:rsid w:val="00A7234F"/>
    <w:rsid w:val="00B32BA3"/>
    <w:rsid w:val="00B647F8"/>
    <w:rsid w:val="00BC0C7F"/>
    <w:rsid w:val="00BD1BAF"/>
    <w:rsid w:val="00BF0EE3"/>
    <w:rsid w:val="00C30EA1"/>
    <w:rsid w:val="00C61510"/>
    <w:rsid w:val="00C766E5"/>
    <w:rsid w:val="00C84D99"/>
    <w:rsid w:val="00C94CC5"/>
    <w:rsid w:val="00CD7AA9"/>
    <w:rsid w:val="00D03905"/>
    <w:rsid w:val="00D3281C"/>
    <w:rsid w:val="00D52785"/>
    <w:rsid w:val="00D62AA4"/>
    <w:rsid w:val="00D642F2"/>
    <w:rsid w:val="00D86B12"/>
    <w:rsid w:val="00D931AD"/>
    <w:rsid w:val="00D9738B"/>
    <w:rsid w:val="00DA1D48"/>
    <w:rsid w:val="00DB0E7A"/>
    <w:rsid w:val="00DB64AF"/>
    <w:rsid w:val="00E3236B"/>
    <w:rsid w:val="00E51E9E"/>
    <w:rsid w:val="00E870C3"/>
    <w:rsid w:val="00EB14AC"/>
    <w:rsid w:val="00EB2F9D"/>
    <w:rsid w:val="00EB649E"/>
    <w:rsid w:val="00EC34D8"/>
    <w:rsid w:val="00ED7A1A"/>
    <w:rsid w:val="00F310E7"/>
    <w:rsid w:val="00F321B4"/>
    <w:rsid w:val="00F45AEA"/>
    <w:rsid w:val="00F7778A"/>
    <w:rsid w:val="00F77D4F"/>
    <w:rsid w:val="00FA33B2"/>
    <w:rsid w:val="00FC3A96"/>
    <w:rsid w:val="00FD4B68"/>
    <w:rsid w:val="00FF3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51018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65101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hianroberts1967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40</Words>
  <Characters>233</Characters>
  <Application>Microsoft Office Outlook</Application>
  <DocSecurity>0</DocSecurity>
  <Lines>0</Lines>
  <Paragraphs>0</Paragraphs>
  <ScaleCrop>false</ScaleCrop>
  <Company>British Horse Society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brccompetitions</dc:creator>
  <cp:keywords/>
  <dc:description/>
  <cp:lastModifiedBy>Rhian</cp:lastModifiedBy>
  <cp:revision>4</cp:revision>
  <cp:lastPrinted>2014-08-28T13:19:00Z</cp:lastPrinted>
  <dcterms:created xsi:type="dcterms:W3CDTF">2019-09-22T18:31:00Z</dcterms:created>
  <dcterms:modified xsi:type="dcterms:W3CDTF">2019-09-22T18:44:00Z</dcterms:modified>
</cp:coreProperties>
</file>